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C51BD8" w14:textId="4A5C6E5D" w:rsidR="00F35A92" w:rsidRPr="005A70AC" w:rsidRDefault="00A82349" w:rsidP="00BC3366">
      <w:pPr>
        <w:pStyle w:val="Plattetekst2"/>
        <w:tabs>
          <w:tab w:val="left" w:pos="7371"/>
        </w:tabs>
        <w:ind w:left="0"/>
        <w:jc w:val="center"/>
        <w:rPr>
          <w:rFonts w:ascii="Poppins" w:hAnsi="Poppins" w:cs="Poppins"/>
          <w:b/>
          <w:i w:val="0"/>
          <w:color w:val="404040" w:themeColor="text1" w:themeTint="BF"/>
          <w:sz w:val="28"/>
          <w:szCs w:val="28"/>
        </w:rPr>
      </w:pPr>
      <w:r w:rsidRPr="005A70AC">
        <w:rPr>
          <w:rFonts w:ascii="Poppins" w:hAnsi="Poppins" w:cs="Poppins"/>
          <w:b/>
          <w:i w:val="0"/>
          <w:color w:val="404040" w:themeColor="text1" w:themeTint="BF"/>
          <w:sz w:val="28"/>
          <w:szCs w:val="28"/>
        </w:rPr>
        <w:t>A</w:t>
      </w:r>
      <w:r w:rsidR="00F35A92" w:rsidRPr="005A70AC">
        <w:rPr>
          <w:rFonts w:ascii="Poppins" w:hAnsi="Poppins" w:cs="Poppins"/>
          <w:b/>
          <w:i w:val="0"/>
          <w:color w:val="404040" w:themeColor="text1" w:themeTint="BF"/>
          <w:sz w:val="28"/>
          <w:szCs w:val="28"/>
        </w:rPr>
        <w:t xml:space="preserve">anmelding </w:t>
      </w:r>
      <w:r w:rsidR="00E50F9B">
        <w:rPr>
          <w:rFonts w:ascii="Poppins" w:hAnsi="Poppins" w:cs="Poppins"/>
          <w:b/>
          <w:i w:val="0"/>
          <w:color w:val="404040" w:themeColor="text1" w:themeTint="BF"/>
          <w:sz w:val="28"/>
          <w:szCs w:val="28"/>
        </w:rPr>
        <w:t>Jeugdhulp</w:t>
      </w:r>
    </w:p>
    <w:p w14:paraId="73C9DD0C" w14:textId="620D81E8" w:rsidR="00F35A92" w:rsidRPr="005A70AC" w:rsidRDefault="00F35A92" w:rsidP="00BC3366">
      <w:pPr>
        <w:pStyle w:val="Plattetekst2"/>
        <w:ind w:left="-567" w:firstLine="567"/>
        <w:jc w:val="center"/>
        <w:rPr>
          <w:rFonts w:ascii="Poppins" w:hAnsi="Poppins" w:cs="Poppins"/>
          <w:b/>
          <w:i w:val="0"/>
          <w:color w:val="404040" w:themeColor="text1" w:themeTint="BF"/>
          <w:sz w:val="28"/>
          <w:szCs w:val="28"/>
        </w:rPr>
      </w:pPr>
      <w:r w:rsidRPr="005A70AC">
        <w:rPr>
          <w:rFonts w:ascii="Poppins" w:hAnsi="Poppins" w:cs="Poppins"/>
          <w:b/>
          <w:i w:val="0"/>
          <w:color w:val="404040" w:themeColor="text1" w:themeTint="BF"/>
          <w:sz w:val="28"/>
          <w:szCs w:val="28"/>
        </w:rPr>
        <w:t xml:space="preserve">Locatie: </w:t>
      </w:r>
      <w:r w:rsidR="00846E5D" w:rsidRPr="005A70AC">
        <w:rPr>
          <w:rFonts w:ascii="Poppins" w:hAnsi="Poppins" w:cs="Poppins"/>
          <w:b/>
          <w:i w:val="0"/>
          <w:color w:val="404040" w:themeColor="text1" w:themeTint="BF"/>
          <w:sz w:val="28"/>
          <w:szCs w:val="28"/>
        </w:rPr>
        <w:t>Stompwijk</w:t>
      </w:r>
    </w:p>
    <w:p w14:paraId="2231FC50" w14:textId="77777777" w:rsidR="00F35A92" w:rsidRPr="00CB5921" w:rsidRDefault="00F35A92" w:rsidP="00F35A92">
      <w:pPr>
        <w:pStyle w:val="Plattetekst2"/>
        <w:ind w:left="0"/>
        <w:rPr>
          <w:rFonts w:ascii="Poppins" w:hAnsi="Poppins" w:cs="Poppins"/>
          <w:i w:val="0"/>
          <w:iCs/>
          <w:color w:val="404040" w:themeColor="text1" w:themeTint="BF"/>
          <w:sz w:val="20"/>
          <w:szCs w:val="20"/>
        </w:rPr>
      </w:pPr>
    </w:p>
    <w:p w14:paraId="72A952B7" w14:textId="42FAAF68" w:rsidR="00F35A92" w:rsidRPr="005A70AC" w:rsidRDefault="00F35A92" w:rsidP="00F35A92">
      <w:pPr>
        <w:pStyle w:val="Plattetekst"/>
        <w:rPr>
          <w:rFonts w:ascii="Poppins" w:hAnsi="Poppins" w:cs="Poppins"/>
          <w:sz w:val="28"/>
        </w:rPr>
      </w:pPr>
      <w:r w:rsidRPr="005A70AC">
        <w:rPr>
          <w:rFonts w:ascii="Poppins" w:hAnsi="Poppins" w:cs="Poppins"/>
          <w:color w:val="404040" w:themeColor="text1" w:themeTint="BF"/>
          <w:sz w:val="24"/>
          <w:szCs w:val="20"/>
        </w:rPr>
        <w:t>Vul</w:t>
      </w:r>
      <w:r w:rsidR="00846E5D" w:rsidRPr="005A70AC">
        <w:rPr>
          <w:rFonts w:ascii="Poppins" w:hAnsi="Poppins" w:cs="Poppins"/>
          <w:color w:val="404040" w:themeColor="text1" w:themeTint="BF"/>
          <w:sz w:val="24"/>
          <w:szCs w:val="20"/>
        </w:rPr>
        <w:t xml:space="preserve"> </w:t>
      </w:r>
      <w:r w:rsidRPr="005A70AC">
        <w:rPr>
          <w:rFonts w:ascii="Poppins" w:hAnsi="Poppins" w:cs="Poppins"/>
          <w:color w:val="404040" w:themeColor="text1" w:themeTint="BF"/>
          <w:sz w:val="24"/>
          <w:szCs w:val="20"/>
        </w:rPr>
        <w:t xml:space="preserve">dit formulier in en stuur dit </w:t>
      </w:r>
      <w:r w:rsidR="00526D67">
        <w:rPr>
          <w:rFonts w:ascii="Poppins" w:hAnsi="Poppins" w:cs="Poppins"/>
          <w:color w:val="404040" w:themeColor="text1" w:themeTint="BF"/>
          <w:sz w:val="24"/>
          <w:szCs w:val="20"/>
        </w:rPr>
        <w:t>naar</w:t>
      </w:r>
      <w:r w:rsidRPr="005A70AC">
        <w:rPr>
          <w:rFonts w:ascii="Poppins" w:hAnsi="Poppins" w:cs="Poppins"/>
          <w:color w:val="404040" w:themeColor="text1" w:themeTint="BF"/>
          <w:sz w:val="24"/>
          <w:szCs w:val="20"/>
        </w:rPr>
        <w:t>:</w:t>
      </w:r>
    </w:p>
    <w:p w14:paraId="78C7B60D" w14:textId="2627EE18" w:rsidR="00F35A92" w:rsidRPr="007E394C" w:rsidRDefault="007E394C" w:rsidP="00F35A92">
      <w:pPr>
        <w:pStyle w:val="Plattetekst"/>
        <w:rPr>
          <w:rFonts w:ascii="Poppins" w:hAnsi="Poppins" w:cs="Poppins"/>
          <w:b/>
          <w:color w:val="001000"/>
          <w:sz w:val="24"/>
        </w:rPr>
      </w:pPr>
      <w:r w:rsidRPr="007E394C">
        <w:rPr>
          <w:rFonts w:ascii="Poppins" w:hAnsi="Poppins" w:cs="Poppins"/>
          <w:b/>
          <w:color w:val="404040" w:themeColor="text1" w:themeTint="BF"/>
          <w:sz w:val="24"/>
        </w:rPr>
        <w:t>Floor en Fauna</w:t>
      </w:r>
      <w:r w:rsidR="00F35A92" w:rsidRPr="005A70AC">
        <w:rPr>
          <w:rFonts w:ascii="Poppins" w:hAnsi="Poppins" w:cs="Poppins"/>
          <w:b/>
          <w:color w:val="404040" w:themeColor="text1" w:themeTint="BF"/>
          <w:sz w:val="24"/>
        </w:rPr>
        <w:t xml:space="preserve">: </w:t>
      </w:r>
      <w:hyperlink r:id="rId8" w:history="1">
        <w:r w:rsidRPr="00814F56">
          <w:rPr>
            <w:rStyle w:val="Hyperlink"/>
            <w:rFonts w:ascii="Poppins" w:hAnsi="Poppins" w:cs="Poppins"/>
            <w:b/>
            <w:sz w:val="24"/>
          </w:rPr>
          <w:t>info@floorenfauna.nl</w:t>
        </w:r>
      </w:hyperlink>
      <w:r w:rsidR="00F35A92" w:rsidRPr="005A70AC">
        <w:rPr>
          <w:rFonts w:ascii="Poppins" w:hAnsi="Poppins" w:cs="Poppins"/>
          <w:b/>
          <w:color w:val="404040" w:themeColor="text1" w:themeTint="BF"/>
          <w:sz w:val="24"/>
        </w:rPr>
        <w:t xml:space="preserve"> </w:t>
      </w:r>
    </w:p>
    <w:p w14:paraId="20A01A5E" w14:textId="77777777" w:rsidR="00F35A92" w:rsidRPr="007E394C" w:rsidRDefault="00F35A92" w:rsidP="00F35A92">
      <w:pPr>
        <w:pStyle w:val="Plattetekst"/>
        <w:rPr>
          <w:rFonts w:ascii="Poppins" w:hAnsi="Poppins" w:cs="Poppins"/>
          <w:iCs/>
          <w:color w:val="404040" w:themeColor="text1" w:themeTint="BF"/>
          <w:sz w:val="20"/>
          <w:szCs w:val="20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3787"/>
        <w:gridCol w:w="4736"/>
      </w:tblGrid>
      <w:tr w:rsidR="00F35A92" w:rsidRPr="005A70AC" w14:paraId="287ECE0D" w14:textId="77777777" w:rsidTr="00AD4751">
        <w:trPr>
          <w:trHeight w:val="397"/>
          <w:tblHeader/>
        </w:trPr>
        <w:tc>
          <w:tcPr>
            <w:tcW w:w="8523" w:type="dxa"/>
            <w:gridSpan w:val="2"/>
            <w:tcBorders>
              <w:top w:val="nil"/>
              <w:left w:val="nil"/>
              <w:bottom w:val="single" w:sz="4" w:space="0" w:color="999999"/>
              <w:right w:val="nil"/>
            </w:tcBorders>
            <w:shd w:val="clear" w:color="auto" w:fill="auto"/>
          </w:tcPr>
          <w:p w14:paraId="3920558D" w14:textId="77777777" w:rsidR="00F35A92" w:rsidRPr="005A70AC" w:rsidRDefault="00F35A92" w:rsidP="00AD4751">
            <w:pPr>
              <w:pStyle w:val="Kop2"/>
              <w:ind w:hanging="102"/>
              <w:rPr>
                <w:rFonts w:ascii="Poppins" w:hAnsi="Poppins" w:cs="Poppins"/>
                <w:color w:val="404040" w:themeColor="text1" w:themeTint="BF"/>
                <w:sz w:val="24"/>
                <w:szCs w:val="24"/>
              </w:rPr>
            </w:pPr>
            <w:r w:rsidRPr="005A70AC">
              <w:rPr>
                <w:rFonts w:ascii="Poppins" w:hAnsi="Poppins" w:cs="Poppins"/>
                <w:color w:val="404040" w:themeColor="text1" w:themeTint="BF"/>
                <w:sz w:val="24"/>
                <w:szCs w:val="24"/>
              </w:rPr>
              <w:t>Persoonlijke informatie deelnemer:</w:t>
            </w:r>
          </w:p>
        </w:tc>
      </w:tr>
      <w:tr w:rsidR="00F35A92" w:rsidRPr="001B3BA4" w14:paraId="750571FE" w14:textId="77777777" w:rsidTr="00AD4751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3B39BAC" w14:textId="3304D42A" w:rsidR="00F35A92" w:rsidRPr="007E394C" w:rsidRDefault="00E10123" w:rsidP="00AD4751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Voorna</w:t>
            </w:r>
            <w:r w:rsidR="00CB7B00">
              <w:rPr>
                <w:rFonts w:ascii="Poppins" w:hAnsi="Poppins" w:cs="Poppins"/>
                <w:color w:val="404040" w:themeColor="text1" w:themeTint="BF"/>
              </w:rPr>
              <w:t>men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800886896"/>
            <w:placeholder>
              <w:docPart w:val="DefaultPlaceholder_-1854013440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3C67CBE2" w14:textId="22E7316E" w:rsidR="00F35A92" w:rsidRPr="007E394C" w:rsidRDefault="00084163" w:rsidP="00AD4751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7E394C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  <w:tr w:rsidR="00E10123" w:rsidRPr="001B3BA4" w14:paraId="0D384AF9" w14:textId="77777777" w:rsidTr="00AD4751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CFC9000" w14:textId="1D73CCA9" w:rsidR="00E10123" w:rsidRPr="007E394C" w:rsidRDefault="00E10123" w:rsidP="00AD4751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Achternaam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-1867986526"/>
            <w:placeholder>
              <w:docPart w:val="EEDC10050CF64DB8980E61ADCE2254DB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702D1981" w14:textId="5898EF05" w:rsidR="00E10123" w:rsidRPr="007E394C" w:rsidRDefault="00E10123" w:rsidP="00AD4751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7E394C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  <w:tr w:rsidR="00F35A92" w:rsidRPr="001B3BA4" w14:paraId="5F2B28FF" w14:textId="77777777" w:rsidTr="00AD4751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CF315C1" w14:textId="77777777" w:rsidR="00F35A92" w:rsidRPr="007E394C" w:rsidRDefault="00F35A92" w:rsidP="00AD4751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 w:rsidRPr="007E394C">
              <w:rPr>
                <w:rFonts w:ascii="Poppins" w:hAnsi="Poppins" w:cs="Poppins"/>
                <w:color w:val="404040" w:themeColor="text1" w:themeTint="BF"/>
              </w:rPr>
              <w:t>Roepnaam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-1729916213"/>
            <w:placeholder>
              <w:docPart w:val="DefaultPlaceholder_-1854013440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44969050" w14:textId="64A7BCA5" w:rsidR="00F35A92" w:rsidRPr="007E394C" w:rsidRDefault="00084163" w:rsidP="00AD4751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7E394C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  <w:tr w:rsidR="00CC7B57" w:rsidRPr="001B3BA4" w14:paraId="68A6B6F7" w14:textId="77777777" w:rsidTr="00AD4751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9695CF5" w14:textId="5A5A9E52" w:rsidR="00CC7B57" w:rsidRPr="007E394C" w:rsidRDefault="00CC7B57" w:rsidP="00AD4751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 w:rsidRPr="007E394C">
              <w:rPr>
                <w:rFonts w:ascii="Poppins" w:hAnsi="Poppins" w:cs="Poppins"/>
                <w:color w:val="404040" w:themeColor="text1" w:themeTint="BF"/>
              </w:rPr>
              <w:t>Straatnaam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-826275739"/>
            <w:placeholder>
              <w:docPart w:val="DefaultPlaceholder_-1854013440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6A1FFFD6" w14:textId="4F1D5D08" w:rsidR="00CC7B57" w:rsidRPr="007E394C" w:rsidRDefault="00531EF2" w:rsidP="00AD4751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7E394C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  <w:tr w:rsidR="00F35A92" w:rsidRPr="001B3BA4" w14:paraId="46ED8921" w14:textId="77777777" w:rsidTr="00AD4751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12D909E" w14:textId="77777777" w:rsidR="00F35A92" w:rsidRPr="007E394C" w:rsidRDefault="00F35A92" w:rsidP="00AD4751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 w:rsidRPr="007E394C">
              <w:rPr>
                <w:rFonts w:ascii="Poppins" w:hAnsi="Poppins" w:cs="Poppins"/>
                <w:color w:val="404040" w:themeColor="text1" w:themeTint="BF"/>
              </w:rPr>
              <w:t>Postcode + woonplaats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-1546902195"/>
            <w:placeholder>
              <w:docPart w:val="C7F87B7BF2684DD3B7AB10C10EEB6C6F"/>
            </w:placeholder>
          </w:sdtPr>
          <w:sdtContent>
            <w:sdt>
              <w:sdtPr>
                <w:rPr>
                  <w:rFonts w:ascii="Poppins" w:hAnsi="Poppins" w:cs="Poppins"/>
                  <w:color w:val="404040" w:themeColor="text1" w:themeTint="BF"/>
                </w:rPr>
                <w:id w:val="-1199394508"/>
                <w:placeholder>
                  <w:docPart w:val="DefaultPlaceholder_-1854013440"/>
                </w:placeholder>
                <w:showingPlcHdr/>
              </w:sdtPr>
              <w:sdtContent>
                <w:tc>
                  <w:tcPr>
                    <w:tcW w:w="4736" w:type="dxa"/>
                    <w:tcBorders>
                      <w:top w:val="single" w:sz="4" w:space="0" w:color="999999"/>
                      <w:left w:val="single" w:sz="4" w:space="0" w:color="999999"/>
                      <w:bottom w:val="single" w:sz="4" w:space="0" w:color="999999"/>
                      <w:right w:val="single" w:sz="4" w:space="0" w:color="999999"/>
                    </w:tcBorders>
                    <w:shd w:val="clear" w:color="auto" w:fill="auto"/>
                    <w:vAlign w:val="center"/>
                  </w:tcPr>
                  <w:p w14:paraId="2C11EE3E" w14:textId="1EA92C84" w:rsidR="00F35A92" w:rsidRPr="007E394C" w:rsidRDefault="00CC7B57" w:rsidP="00AD4751">
                    <w:pPr>
                      <w:pStyle w:val="Plattetekst"/>
                      <w:rPr>
                        <w:rFonts w:ascii="Poppins" w:hAnsi="Poppins" w:cs="Poppins"/>
                        <w:color w:val="404040" w:themeColor="text1" w:themeTint="BF"/>
                      </w:rPr>
                    </w:pPr>
                    <w:r w:rsidRPr="007E394C">
                      <w:rPr>
                        <w:rStyle w:val="Tekstvantijdelijkeaanduiding"/>
                        <w:rFonts w:ascii="Poppins" w:hAnsi="Poppins" w:cs="Poppins"/>
                      </w:rPr>
                      <w:t>Klik of tik om tekst in te voeren.</w:t>
                    </w:r>
                  </w:p>
                </w:tc>
              </w:sdtContent>
            </w:sdt>
          </w:sdtContent>
        </w:sdt>
      </w:tr>
      <w:tr w:rsidR="00F35A92" w:rsidRPr="001B3BA4" w14:paraId="7980D8C7" w14:textId="77777777" w:rsidTr="00AD4751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1B29134" w14:textId="77777777" w:rsidR="00F35A92" w:rsidRPr="007E394C" w:rsidRDefault="00F35A92" w:rsidP="00AD4751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 w:rsidRPr="007E394C">
              <w:rPr>
                <w:rFonts w:ascii="Poppins" w:hAnsi="Poppins" w:cs="Poppins"/>
                <w:color w:val="404040" w:themeColor="text1" w:themeTint="BF"/>
              </w:rPr>
              <w:t>Telefoon thuis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-1635405051"/>
            <w:placeholder>
              <w:docPart w:val="DefaultPlaceholder_-1854013440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5A79460A" w14:textId="7CF88B62" w:rsidR="00F35A92" w:rsidRPr="007E394C" w:rsidRDefault="00CC7B57" w:rsidP="00AD4751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7E394C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  <w:tr w:rsidR="00F35A92" w:rsidRPr="001B3BA4" w14:paraId="6021E7AC" w14:textId="77777777" w:rsidTr="00AD4751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F0940C1" w14:textId="77777777" w:rsidR="00F35A92" w:rsidRPr="007E394C" w:rsidRDefault="00F35A92" w:rsidP="00AD4751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 w:rsidRPr="007E394C">
              <w:rPr>
                <w:rFonts w:ascii="Poppins" w:hAnsi="Poppins" w:cs="Poppins"/>
                <w:color w:val="404040" w:themeColor="text1" w:themeTint="BF"/>
              </w:rPr>
              <w:t>Mobiele telefoon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-2045434290"/>
            <w:placeholder>
              <w:docPart w:val="DefaultPlaceholder_-1854013440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01060CB3" w14:textId="42279626" w:rsidR="00F35A92" w:rsidRPr="007E394C" w:rsidRDefault="00CC7B57" w:rsidP="00AD4751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7E394C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  <w:tr w:rsidR="00F35A92" w:rsidRPr="001B3BA4" w14:paraId="5167DA53" w14:textId="77777777" w:rsidTr="00AD4751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0FC1979E" w14:textId="77777777" w:rsidR="00F35A92" w:rsidRPr="007E394C" w:rsidRDefault="00F35A92" w:rsidP="00AD4751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 w:rsidRPr="007E394C">
              <w:rPr>
                <w:rFonts w:ascii="Poppins" w:hAnsi="Poppins" w:cs="Poppins"/>
                <w:color w:val="404040" w:themeColor="text1" w:themeTint="BF"/>
              </w:rPr>
              <w:t>E-mailadres thuis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544797285"/>
            <w:placeholder>
              <w:docPart w:val="DefaultPlaceholder_-1854013440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10E23715" w14:textId="4EA48A25" w:rsidR="00F35A92" w:rsidRPr="007E394C" w:rsidRDefault="00CC7B57" w:rsidP="00AD4751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7E394C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  <w:tr w:rsidR="00F35A92" w:rsidRPr="001B3BA4" w14:paraId="32E878F5" w14:textId="77777777" w:rsidTr="00AD4751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182F76C0" w14:textId="77777777" w:rsidR="00F35A92" w:rsidRPr="007E394C" w:rsidRDefault="00F35A92" w:rsidP="00AD4751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 w:rsidRPr="007E394C">
              <w:rPr>
                <w:rFonts w:ascii="Poppins" w:hAnsi="Poppins" w:cs="Poppins"/>
                <w:color w:val="404040" w:themeColor="text1" w:themeTint="BF"/>
              </w:rPr>
              <w:t>Geboortedatum (DD/MM/JJJJ)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-1283882776"/>
            <w:placeholder>
              <w:docPart w:val="DefaultPlaceholder_-1854013440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6FEB59FF" w14:textId="2061DD9D" w:rsidR="00F35A92" w:rsidRPr="007E394C" w:rsidRDefault="00CC7B57" w:rsidP="00AD4751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7E394C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  <w:tr w:rsidR="00F35A92" w:rsidRPr="001B3BA4" w14:paraId="07546599" w14:textId="77777777" w:rsidTr="00AD4751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1B752972" w14:textId="77777777" w:rsidR="00F35A92" w:rsidRPr="007E394C" w:rsidRDefault="00F35A92" w:rsidP="00AD4751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 w:rsidRPr="007E394C">
              <w:rPr>
                <w:rFonts w:ascii="Poppins" w:hAnsi="Poppins" w:cs="Poppins"/>
                <w:color w:val="404040" w:themeColor="text1" w:themeTint="BF"/>
              </w:rPr>
              <w:t>BSN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527304392"/>
            <w:placeholder>
              <w:docPart w:val="DefaultPlaceholder_-1854013440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78C3B71A" w14:textId="7E8F1D15" w:rsidR="00F35A92" w:rsidRPr="007E394C" w:rsidRDefault="00CC7B57" w:rsidP="00AD4751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7E394C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  <w:tr w:rsidR="00F35A92" w:rsidRPr="001B3BA4" w14:paraId="1F19E61E" w14:textId="77777777" w:rsidTr="00796A77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4BCA4984" w14:textId="77777777" w:rsidR="00F35A92" w:rsidRPr="007E394C" w:rsidRDefault="00F35A92" w:rsidP="00796A77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 w:rsidRPr="007E394C">
              <w:rPr>
                <w:rFonts w:ascii="Poppins" w:hAnsi="Poppins" w:cs="Poppins"/>
                <w:color w:val="404040" w:themeColor="text1" w:themeTint="BF"/>
              </w:rPr>
              <w:t>Gezag bij</w:t>
            </w:r>
          </w:p>
        </w:tc>
        <w:tc>
          <w:tcPr>
            <w:tcW w:w="473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A7329DE" w14:textId="0E19B75A" w:rsidR="00796A77" w:rsidRPr="007E394C" w:rsidRDefault="00000000" w:rsidP="008741A8">
            <w:pPr>
              <w:pStyle w:val="Default"/>
              <w:rPr>
                <w:rFonts w:ascii="Poppins" w:hAnsi="Poppins" w:cs="Poppins"/>
                <w:color w:val="404040" w:themeColor="text1" w:themeTint="BF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-379551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6A77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796A77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796A77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Moeder</w:t>
            </w:r>
            <w:r w:rsidR="008741A8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1133064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6A77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796A77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796A77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Vader</w:t>
            </w:r>
            <w:r w:rsidR="008741A8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666372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6A77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796A77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796A77" w:rsidRPr="003A3A15">
              <w:rPr>
                <w:rFonts w:ascii="Poppins" w:hAnsi="Poppins" w:cs="Poppins"/>
                <w:bCs/>
                <w:sz w:val="22"/>
                <w:szCs w:val="22"/>
              </w:rPr>
              <w:t>Gezagdrager(s)</w:t>
            </w:r>
          </w:p>
        </w:tc>
      </w:tr>
      <w:tr w:rsidR="00674EB9" w:rsidRPr="001B3BA4" w14:paraId="6AEAC0F3" w14:textId="77777777" w:rsidTr="00AD4751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A6CE72D" w14:textId="77777777" w:rsidR="00674EB9" w:rsidRDefault="005002C5" w:rsidP="00AD4751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School van herkomst</w:t>
            </w:r>
          </w:p>
          <w:p w14:paraId="4942D45B" w14:textId="77B2F95B" w:rsidR="00991E62" w:rsidRPr="007E394C" w:rsidRDefault="00991E62" w:rsidP="00AD4751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Plaats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240834767"/>
            <w:placeholder>
              <w:docPart w:val="7D4E9673D7044A57AEFA9B51887452CD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23D985B2" w14:textId="739D0475" w:rsidR="00674EB9" w:rsidRPr="007E394C" w:rsidRDefault="004A1477" w:rsidP="00AD4751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7E394C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  <w:tr w:rsidR="00415FD5" w:rsidRPr="001B3BA4" w14:paraId="3D8FB908" w14:textId="77777777" w:rsidTr="004A1477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7367E7FF" w14:textId="460ED8DD" w:rsidR="00415FD5" w:rsidRDefault="005002C5" w:rsidP="004A1477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Groep</w:t>
            </w:r>
            <w:r w:rsidR="00967CF9">
              <w:rPr>
                <w:rFonts w:ascii="Poppins" w:hAnsi="Poppins" w:cs="Poppins"/>
                <w:color w:val="404040" w:themeColor="text1" w:themeTint="BF"/>
              </w:rPr>
              <w:t>sverloop</w:t>
            </w:r>
          </w:p>
        </w:tc>
        <w:tc>
          <w:tcPr>
            <w:tcW w:w="473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7E0B9CEE" w14:textId="1DA24154" w:rsidR="00E823B8" w:rsidRPr="00DE58FD" w:rsidRDefault="00000000" w:rsidP="00E823B8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-1268926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6A77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E823B8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E823B8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1</w:t>
            </w:r>
          </w:p>
          <w:p w14:paraId="5BF0F7E1" w14:textId="7DC44044" w:rsidR="00E823B8" w:rsidRPr="00DE58FD" w:rsidRDefault="00000000" w:rsidP="00E823B8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1025525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3B8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E823B8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E823B8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2</w:t>
            </w:r>
          </w:p>
          <w:p w14:paraId="27F90855" w14:textId="46CFFD7E" w:rsidR="00E823B8" w:rsidRPr="00DE58FD" w:rsidRDefault="00000000" w:rsidP="00E823B8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-1933276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3B8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E823B8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E823B8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3</w:t>
            </w:r>
          </w:p>
          <w:p w14:paraId="77267288" w14:textId="15FCA747" w:rsidR="00E823B8" w:rsidRPr="00DE58FD" w:rsidRDefault="00000000" w:rsidP="00E823B8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797107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3B8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E823B8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E823B8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4</w:t>
            </w:r>
          </w:p>
          <w:p w14:paraId="278550FC" w14:textId="4FE3432F" w:rsidR="00E823B8" w:rsidRPr="00DE58FD" w:rsidRDefault="00000000" w:rsidP="00E823B8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839504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3B8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E823B8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E823B8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5</w:t>
            </w:r>
          </w:p>
          <w:p w14:paraId="2628674E" w14:textId="62E0A06C" w:rsidR="00E823B8" w:rsidRPr="00DE58FD" w:rsidRDefault="00000000" w:rsidP="00E823B8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-2130691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3B8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E823B8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E823B8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6</w:t>
            </w:r>
          </w:p>
          <w:p w14:paraId="3F9134D4" w14:textId="1DC8800F" w:rsidR="00E823B8" w:rsidRPr="00DE58FD" w:rsidRDefault="00000000" w:rsidP="00E823B8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-299994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3B8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E823B8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E823B8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7</w:t>
            </w:r>
          </w:p>
          <w:p w14:paraId="7A11FD55" w14:textId="1106794E" w:rsidR="00E823B8" w:rsidRPr="00DE58FD" w:rsidRDefault="00000000" w:rsidP="00E823B8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-2125987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3B8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E823B8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E823B8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8</w:t>
            </w:r>
          </w:p>
          <w:p w14:paraId="743C04C4" w14:textId="0C7084E6" w:rsidR="00415FD5" w:rsidRPr="00531508" w:rsidRDefault="00E823B8" w:rsidP="00E823B8">
            <w:pPr>
              <w:pStyle w:val="Default"/>
              <w:rPr>
                <w:rFonts w:ascii="Poppins" w:hAnsi="Poppins" w:cs="Poppins"/>
                <w:b/>
                <w:color w:val="auto"/>
                <w:sz w:val="22"/>
                <w:szCs w:val="22"/>
              </w:rPr>
            </w:pPr>
            <w:r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lastRenderedPageBreak/>
              <w:t>Gedoubleerd</w:t>
            </w:r>
            <w:r w:rsidR="00531508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in groep </w:t>
            </w:r>
            <w:sdt>
              <w:sdtPr>
                <w:rPr>
                  <w:rFonts w:ascii="Poppins" w:hAnsi="Poppins" w:cs="Poppins"/>
                  <w:color w:val="404040" w:themeColor="text1" w:themeTint="BF"/>
                </w:rPr>
                <w:id w:val="-947544429"/>
                <w:placeholder>
                  <w:docPart w:val="786712529F8148B7BB475CB8152F9A9C"/>
                </w:placeholder>
                <w:showingPlcHdr/>
              </w:sdtPr>
              <w:sdtContent>
                <w:r w:rsidR="00531508" w:rsidRPr="00F62627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</w:tc>
      </w:tr>
      <w:tr w:rsidR="00025037" w:rsidRPr="001B3BA4" w14:paraId="49A08356" w14:textId="77777777" w:rsidTr="004A1477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3E41E346" w14:textId="779C4F19" w:rsidR="00025037" w:rsidRDefault="00025037" w:rsidP="004A1477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lastRenderedPageBreak/>
              <w:t>Is het kind een thuiszitter?</w:t>
            </w:r>
          </w:p>
        </w:tc>
        <w:tc>
          <w:tcPr>
            <w:tcW w:w="473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819D229" w14:textId="60557192" w:rsidR="00025037" w:rsidRPr="00DE58FD" w:rsidRDefault="00000000" w:rsidP="00025037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-293904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037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025037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025037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nee</w:t>
            </w:r>
          </w:p>
          <w:p w14:paraId="21A05626" w14:textId="09747461" w:rsidR="00025037" w:rsidRPr="00DE58FD" w:rsidRDefault="00000000" w:rsidP="00025037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-989853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037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025037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025037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ja, gedeeltelijk</w:t>
            </w:r>
          </w:p>
          <w:p w14:paraId="00B8B911" w14:textId="3AC99BCB" w:rsidR="00E759D4" w:rsidRDefault="00000000" w:rsidP="007D0F93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-23786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037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025037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7D0F93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ja, het kind gaat helemaal niet naar school</w:t>
            </w:r>
          </w:p>
        </w:tc>
      </w:tr>
      <w:tr w:rsidR="00A17348" w:rsidRPr="001B3BA4" w14:paraId="5FCAC66B" w14:textId="77777777" w:rsidTr="00CC4067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068ADB86" w14:textId="608B608B" w:rsidR="00A17348" w:rsidRDefault="009A199F" w:rsidP="004A1477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 xml:space="preserve">Indien het kind niet van een school komt, maar </w:t>
            </w:r>
            <w:r w:rsidR="00CC4067">
              <w:rPr>
                <w:rFonts w:ascii="Poppins" w:hAnsi="Poppins" w:cs="Poppins"/>
                <w:color w:val="404040" w:themeColor="text1" w:themeTint="BF"/>
              </w:rPr>
              <w:t xml:space="preserve">van </w:t>
            </w:r>
            <w:r>
              <w:rPr>
                <w:rFonts w:ascii="Poppins" w:hAnsi="Poppins" w:cs="Poppins"/>
                <w:color w:val="404040" w:themeColor="text1" w:themeTint="BF"/>
              </w:rPr>
              <w:t xml:space="preserve">bijvoorbeeld een behandelgroep, graag </w:t>
            </w:r>
            <w:r w:rsidR="00CC4067">
              <w:rPr>
                <w:rFonts w:ascii="Poppins" w:hAnsi="Poppins" w:cs="Poppins"/>
                <w:color w:val="404040" w:themeColor="text1" w:themeTint="BF"/>
              </w:rPr>
              <w:t>hiernaast de instelling</w:t>
            </w:r>
            <w:r w:rsidR="000D7E1B">
              <w:rPr>
                <w:rFonts w:ascii="Poppins" w:hAnsi="Poppins" w:cs="Poppins"/>
                <w:color w:val="404040" w:themeColor="text1" w:themeTint="BF"/>
              </w:rPr>
              <w:t xml:space="preserve">, </w:t>
            </w:r>
            <w:r w:rsidR="008E04EA">
              <w:rPr>
                <w:rFonts w:ascii="Poppins" w:hAnsi="Poppins" w:cs="Poppins"/>
                <w:color w:val="404040" w:themeColor="text1" w:themeTint="BF"/>
              </w:rPr>
              <w:t xml:space="preserve">vorm van </w:t>
            </w:r>
            <w:r w:rsidR="000D7E1B">
              <w:rPr>
                <w:rFonts w:ascii="Poppins" w:hAnsi="Poppins" w:cs="Poppins"/>
                <w:color w:val="404040" w:themeColor="text1" w:themeTint="BF"/>
              </w:rPr>
              <w:t xml:space="preserve">behandeling </w:t>
            </w:r>
            <w:r w:rsidR="00CC4067">
              <w:rPr>
                <w:rFonts w:ascii="Poppins" w:hAnsi="Poppins" w:cs="Poppins"/>
                <w:color w:val="404040" w:themeColor="text1" w:themeTint="BF"/>
              </w:rPr>
              <w:t>en de groep</w:t>
            </w:r>
            <w:r w:rsidR="000D7E1B">
              <w:rPr>
                <w:rFonts w:ascii="Poppins" w:hAnsi="Poppins" w:cs="Poppins"/>
                <w:color w:val="404040" w:themeColor="text1" w:themeTint="BF"/>
              </w:rPr>
              <w:t xml:space="preserve"> invoeren</w:t>
            </w:r>
            <w:r w:rsidR="00CC4067">
              <w:rPr>
                <w:rFonts w:ascii="Poppins" w:hAnsi="Poppins" w:cs="Poppins"/>
                <w:color w:val="404040" w:themeColor="text1" w:themeTint="BF"/>
              </w:rPr>
              <w:t>.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-642420980"/>
            <w:placeholder>
              <w:docPart w:val="677BC4122B92465480783A6305D4E9AC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</w:tcPr>
              <w:p w14:paraId="181459EE" w14:textId="33F4792E" w:rsidR="00A17348" w:rsidRDefault="00CC4067" w:rsidP="00CC4067">
                <w:pPr>
                  <w:pStyle w:val="Default"/>
                  <w:rPr>
                    <w:rFonts w:ascii="Poppins" w:hAnsi="Poppins" w:cs="Poppins"/>
                    <w:bCs/>
                    <w:color w:val="auto"/>
                    <w:sz w:val="22"/>
                    <w:szCs w:val="22"/>
                  </w:rPr>
                </w:pPr>
                <w:r w:rsidRPr="00F62627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415FD5" w:rsidRPr="001B3BA4" w14:paraId="0D7AC489" w14:textId="77777777" w:rsidTr="006F566D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0A9EE98F" w14:textId="77777777" w:rsidR="00415FD5" w:rsidRDefault="005002C5" w:rsidP="00AD4751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Diagnose(s)</w:t>
            </w:r>
          </w:p>
          <w:p w14:paraId="6B35BF25" w14:textId="1F281CA8" w:rsidR="00DB63FF" w:rsidRDefault="00714DFE" w:rsidP="00AD4751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Is er sprake van autisme, AD</w:t>
            </w:r>
            <w:r w:rsidR="006F566D">
              <w:rPr>
                <w:rFonts w:ascii="Poppins" w:hAnsi="Poppins" w:cs="Poppins"/>
                <w:color w:val="404040" w:themeColor="text1" w:themeTint="BF"/>
              </w:rPr>
              <w:t>H</w:t>
            </w:r>
            <w:r>
              <w:rPr>
                <w:rFonts w:ascii="Poppins" w:hAnsi="Poppins" w:cs="Poppins"/>
                <w:color w:val="404040" w:themeColor="text1" w:themeTint="BF"/>
              </w:rPr>
              <w:t xml:space="preserve">D, </w:t>
            </w:r>
            <w:r w:rsidR="006F566D">
              <w:rPr>
                <w:rFonts w:ascii="Poppins" w:hAnsi="Poppins" w:cs="Poppins"/>
                <w:color w:val="404040" w:themeColor="text1" w:themeTint="BF"/>
              </w:rPr>
              <w:t xml:space="preserve">ADD, </w:t>
            </w:r>
            <w:r>
              <w:rPr>
                <w:rFonts w:ascii="Poppins" w:hAnsi="Poppins" w:cs="Poppins"/>
                <w:color w:val="404040" w:themeColor="text1" w:themeTint="BF"/>
              </w:rPr>
              <w:t>dyslexie, hoogbegaafdheid</w:t>
            </w:r>
            <w:r w:rsidR="006F566D">
              <w:rPr>
                <w:rFonts w:ascii="Poppins" w:hAnsi="Poppins" w:cs="Poppins"/>
                <w:color w:val="404040" w:themeColor="text1" w:themeTint="BF"/>
              </w:rPr>
              <w:t xml:space="preserve"> of een andere diagnose</w:t>
            </w:r>
            <w:r w:rsidR="000D7E1B">
              <w:rPr>
                <w:rFonts w:ascii="Poppins" w:hAnsi="Poppins" w:cs="Poppins"/>
                <w:color w:val="404040" w:themeColor="text1" w:themeTint="BF"/>
              </w:rPr>
              <w:t>.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1891610596"/>
            <w:placeholder>
              <w:docPart w:val="DA3DA1EC4FBE496FA60F6AE62BB06332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</w:tcPr>
              <w:p w14:paraId="07F2ED00" w14:textId="169192A5" w:rsidR="00415FD5" w:rsidRPr="007E394C" w:rsidRDefault="00DB63FF" w:rsidP="006F566D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F62627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F364F" w:rsidRPr="001B3BA4" w14:paraId="480D8096" w14:textId="77777777" w:rsidTr="0097103A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15ACCCE7" w14:textId="77777777" w:rsidR="0097103A" w:rsidRDefault="00CF364F" w:rsidP="0097103A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I</w:t>
            </w:r>
            <w:r w:rsidR="001962E6">
              <w:rPr>
                <w:rFonts w:ascii="Poppins" w:hAnsi="Poppins" w:cs="Poppins"/>
                <w:color w:val="404040" w:themeColor="text1" w:themeTint="BF"/>
              </w:rPr>
              <w:t>s er een i</w:t>
            </w:r>
            <w:r>
              <w:rPr>
                <w:rFonts w:ascii="Poppins" w:hAnsi="Poppins" w:cs="Poppins"/>
                <w:color w:val="404040" w:themeColor="text1" w:themeTint="BF"/>
              </w:rPr>
              <w:t>ntelligentie</w:t>
            </w:r>
            <w:r w:rsidR="001962E6">
              <w:rPr>
                <w:rFonts w:ascii="Poppins" w:hAnsi="Poppins" w:cs="Poppins"/>
                <w:color w:val="404040" w:themeColor="text1" w:themeTint="BF"/>
              </w:rPr>
              <w:t xml:space="preserve">onderzoek gedaan? </w:t>
            </w:r>
          </w:p>
          <w:p w14:paraId="4E103C8D" w14:textId="77777777" w:rsidR="0097103A" w:rsidRDefault="001962E6" w:rsidP="0097103A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 xml:space="preserve">Zo ja, </w:t>
            </w:r>
            <w:r w:rsidR="0097103A">
              <w:rPr>
                <w:rFonts w:ascii="Poppins" w:hAnsi="Poppins" w:cs="Poppins"/>
                <w:color w:val="404040" w:themeColor="text1" w:themeTint="BF"/>
              </w:rPr>
              <w:t xml:space="preserve">Welke? </w:t>
            </w:r>
          </w:p>
          <w:p w14:paraId="0CD700F0" w14:textId="77777777" w:rsidR="0097103A" w:rsidRDefault="0097103A" w:rsidP="0097103A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W</w:t>
            </w:r>
            <w:r w:rsidR="001962E6">
              <w:rPr>
                <w:rFonts w:ascii="Poppins" w:hAnsi="Poppins" w:cs="Poppins"/>
                <w:color w:val="404040" w:themeColor="text1" w:themeTint="BF"/>
              </w:rPr>
              <w:t xml:space="preserve">anneer? </w:t>
            </w:r>
          </w:p>
          <w:p w14:paraId="0324615A" w14:textId="77777777" w:rsidR="0097103A" w:rsidRDefault="001962E6" w:rsidP="0097103A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Doo</w:t>
            </w:r>
            <w:r w:rsidR="00233509">
              <w:rPr>
                <w:rFonts w:ascii="Poppins" w:hAnsi="Poppins" w:cs="Poppins"/>
                <w:color w:val="404040" w:themeColor="text1" w:themeTint="BF"/>
              </w:rPr>
              <w:t>r</w:t>
            </w:r>
            <w:r>
              <w:rPr>
                <w:rFonts w:ascii="Poppins" w:hAnsi="Poppins" w:cs="Poppins"/>
                <w:color w:val="404040" w:themeColor="text1" w:themeTint="BF"/>
              </w:rPr>
              <w:t xml:space="preserve"> wie? </w:t>
            </w:r>
          </w:p>
          <w:p w14:paraId="2E759021" w14:textId="2F4B9F20" w:rsidR="00CF364F" w:rsidRDefault="001962E6" w:rsidP="0097103A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 xml:space="preserve">Wat </w:t>
            </w:r>
            <w:r w:rsidR="00233509">
              <w:rPr>
                <w:rFonts w:ascii="Poppins" w:hAnsi="Poppins" w:cs="Poppins"/>
                <w:color w:val="404040" w:themeColor="text1" w:themeTint="BF"/>
              </w:rPr>
              <w:t>zijn de gegevens?</w:t>
            </w:r>
          </w:p>
        </w:tc>
        <w:tc>
          <w:tcPr>
            <w:tcW w:w="473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0A5BB8E1" w14:textId="01C1FE07" w:rsidR="0097103A" w:rsidRDefault="0097103A" w:rsidP="007348C6">
            <w:pPr>
              <w:pStyle w:val="Defaul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Naam </w:t>
            </w:r>
            <w:r w:rsidR="00766414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intelligentietest: </w:t>
            </w:r>
            <w:sdt>
              <w:sdtPr>
                <w:rPr>
                  <w:rFonts w:ascii="Poppins" w:hAnsi="Poppins" w:cs="Poppins"/>
                  <w:color w:val="404040" w:themeColor="text1" w:themeTint="BF"/>
                </w:rPr>
                <w:id w:val="-324203618"/>
                <w:placeholder>
                  <w:docPart w:val="1BE6E4A2D3F74CF0B27A3E4DE8BC3DC9"/>
                </w:placeholder>
                <w:showingPlcHdr/>
              </w:sdtPr>
              <w:sdtContent>
                <w:r w:rsidR="00766414" w:rsidRPr="00F62627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5FF7DF2D" w14:textId="750C599F" w:rsidR="00FC58A7" w:rsidRDefault="00FC58A7" w:rsidP="007348C6">
            <w:pPr>
              <w:pStyle w:val="Defaul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bCs/>
                <w:color w:val="auto"/>
              </w:rPr>
              <w:t xml:space="preserve">Datum afname: </w:t>
            </w:r>
            <w:sdt>
              <w:sdtPr>
                <w:rPr>
                  <w:rFonts w:ascii="Poppins" w:hAnsi="Poppins" w:cs="Poppins"/>
                  <w:color w:val="404040" w:themeColor="text1" w:themeTint="BF"/>
                </w:rPr>
                <w:id w:val="475812431"/>
                <w:placeholder>
                  <w:docPart w:val="E755262F05714040B7C3087991A0FF18"/>
                </w:placeholder>
                <w:showingPlcHdr/>
              </w:sdtPr>
              <w:sdtContent>
                <w:r w:rsidRPr="00F62627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6CF6F409" w14:textId="2F8D2D74" w:rsidR="00FC58A7" w:rsidRDefault="00FC58A7" w:rsidP="007348C6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r>
              <w:rPr>
                <w:rFonts w:ascii="Poppins" w:hAnsi="Poppins" w:cs="Poppins"/>
                <w:bCs/>
                <w:color w:val="auto"/>
              </w:rPr>
              <w:t>Naam instantie</w:t>
            </w:r>
            <w:r w:rsidR="004019D4">
              <w:rPr>
                <w:rFonts w:ascii="Poppins" w:hAnsi="Poppins" w:cs="Poppins"/>
                <w:bCs/>
                <w:color w:val="auto"/>
              </w:rPr>
              <w:t xml:space="preserve">: </w:t>
            </w:r>
            <w:sdt>
              <w:sdtPr>
                <w:rPr>
                  <w:rFonts w:ascii="Poppins" w:hAnsi="Poppins" w:cs="Poppins"/>
                  <w:color w:val="404040" w:themeColor="text1" w:themeTint="BF"/>
                </w:rPr>
                <w:id w:val="-438213801"/>
                <w:placeholder>
                  <w:docPart w:val="719BA58112F8445B8CA4BAA90EBDF9DA"/>
                </w:placeholder>
                <w:showingPlcHdr/>
              </w:sdtPr>
              <w:sdtContent>
                <w:r w:rsidR="004019D4" w:rsidRPr="00F62627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50F2A5FF" w14:textId="64081B3F" w:rsidR="00CF364F" w:rsidRDefault="004019D4" w:rsidP="004019D4">
            <w:pPr>
              <w:pStyle w:val="Defaul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Scores:</w:t>
            </w:r>
            <w:r w:rsidR="006545F2">
              <w:rPr>
                <w:rFonts w:ascii="Poppins" w:hAnsi="Poppins" w:cs="Poppins"/>
                <w:color w:val="404040" w:themeColor="text1" w:themeTint="BF"/>
              </w:rPr>
              <w:t xml:space="preserve"> </w:t>
            </w:r>
            <w:r w:rsidR="006545F2" w:rsidRPr="006545F2">
              <w:rPr>
                <w:rFonts w:ascii="Poppins" w:hAnsi="Poppins" w:cs="Poppins"/>
                <w:color w:val="404040" w:themeColor="text1" w:themeTint="BF"/>
                <w:sz w:val="14"/>
                <w:szCs w:val="14"/>
              </w:rPr>
              <w:t>(in cijfers noteren)</w:t>
            </w:r>
          </w:p>
          <w:p w14:paraId="7C6B0067" w14:textId="4B8B9716" w:rsidR="00B15A14" w:rsidRPr="00B15A14" w:rsidRDefault="00B15A14" w:rsidP="00B15A14">
            <w:pPr>
              <w:pStyle w:val="Default"/>
              <w:rPr>
                <w:rFonts w:ascii="Poppins" w:hAnsi="Poppins" w:cs="Poppins"/>
                <w:color w:val="404040" w:themeColor="text1" w:themeTint="BF"/>
              </w:rPr>
            </w:pPr>
            <w:r w:rsidRPr="00B15A14">
              <w:rPr>
                <w:rFonts w:ascii="Poppins" w:hAnsi="Poppins" w:cs="Poppins"/>
                <w:color w:val="404040" w:themeColor="text1" w:themeTint="BF"/>
              </w:rPr>
              <w:t xml:space="preserve">Verbaal begrip (VBI): </w:t>
            </w:r>
            <w:sdt>
              <w:sdtPr>
                <w:rPr>
                  <w:rFonts w:ascii="Poppins" w:hAnsi="Poppins" w:cs="Poppins"/>
                  <w:color w:val="404040" w:themeColor="text1" w:themeTint="BF"/>
                </w:rPr>
                <w:id w:val="332573013"/>
                <w:placeholder>
                  <w:docPart w:val="22D7C92A39D740A8A508BFC3A1AEDB69"/>
                </w:placeholder>
                <w:showingPlcHdr/>
              </w:sdtPr>
              <w:sdtContent>
                <w:r w:rsidR="00DF3882" w:rsidRPr="00F62627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18DE7B6A" w14:textId="4BFC7E34" w:rsidR="00B15A14" w:rsidRPr="00B15A14" w:rsidRDefault="00B15A14" w:rsidP="00B15A14">
            <w:pPr>
              <w:pStyle w:val="Default"/>
              <w:rPr>
                <w:rFonts w:ascii="Poppins" w:hAnsi="Poppins" w:cs="Poppins"/>
                <w:color w:val="404040" w:themeColor="text1" w:themeTint="BF"/>
              </w:rPr>
            </w:pPr>
            <w:r w:rsidRPr="00B15A14">
              <w:rPr>
                <w:rFonts w:ascii="Poppins" w:hAnsi="Poppins" w:cs="Poppins"/>
                <w:color w:val="404040" w:themeColor="text1" w:themeTint="BF"/>
              </w:rPr>
              <w:t xml:space="preserve">Visueel ruimtelijk (VRI): </w:t>
            </w:r>
            <w:sdt>
              <w:sdtPr>
                <w:rPr>
                  <w:rFonts w:ascii="Poppins" w:hAnsi="Poppins" w:cs="Poppins"/>
                  <w:color w:val="404040" w:themeColor="text1" w:themeTint="BF"/>
                </w:rPr>
                <w:id w:val="-1368526461"/>
                <w:placeholder>
                  <w:docPart w:val="F401281164F64B24B33C1B7D8D302AE2"/>
                </w:placeholder>
                <w:showingPlcHdr/>
              </w:sdtPr>
              <w:sdtContent>
                <w:r w:rsidR="00DF3882" w:rsidRPr="00F62627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015DD69C" w14:textId="6955DEA4" w:rsidR="00B15A14" w:rsidRPr="00B15A14" w:rsidRDefault="00B15A14" w:rsidP="00DF3882">
            <w:pPr>
              <w:pStyle w:val="Default"/>
              <w:rPr>
                <w:rFonts w:ascii="Poppins" w:hAnsi="Poppins" w:cs="Poppins"/>
                <w:color w:val="404040" w:themeColor="text1" w:themeTint="BF"/>
              </w:rPr>
            </w:pPr>
            <w:proofErr w:type="spellStart"/>
            <w:r w:rsidRPr="00B15A14">
              <w:rPr>
                <w:rFonts w:ascii="Poppins" w:hAnsi="Poppins" w:cs="Poppins"/>
                <w:color w:val="404040" w:themeColor="text1" w:themeTint="BF"/>
              </w:rPr>
              <w:t>Fluid</w:t>
            </w:r>
            <w:proofErr w:type="spellEnd"/>
            <w:r w:rsidRPr="00B15A14">
              <w:rPr>
                <w:rFonts w:ascii="Poppins" w:hAnsi="Poppins" w:cs="Poppins"/>
                <w:color w:val="404040" w:themeColor="text1" w:themeTint="BF"/>
              </w:rPr>
              <w:t xml:space="preserve"> redeneren (FRI): </w:t>
            </w:r>
            <w:sdt>
              <w:sdtPr>
                <w:rPr>
                  <w:rFonts w:ascii="Poppins" w:hAnsi="Poppins" w:cs="Poppins"/>
                  <w:color w:val="404040" w:themeColor="text1" w:themeTint="BF"/>
                </w:rPr>
                <w:id w:val="1590507181"/>
                <w:placeholder>
                  <w:docPart w:val="5CFB5E8FDDCC4B9D9CC1FBEB63E5A0C3"/>
                </w:placeholder>
                <w:showingPlcHdr/>
              </w:sdtPr>
              <w:sdtContent>
                <w:r w:rsidR="00DF3882" w:rsidRPr="00F62627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4C1DAE32" w14:textId="590FF0AD" w:rsidR="00B15A14" w:rsidRPr="00B15A14" w:rsidRDefault="00B15A14" w:rsidP="00DF3882">
            <w:pPr>
              <w:pStyle w:val="Default"/>
              <w:rPr>
                <w:rFonts w:ascii="Poppins" w:hAnsi="Poppins" w:cs="Poppins"/>
                <w:color w:val="404040" w:themeColor="text1" w:themeTint="BF"/>
              </w:rPr>
            </w:pPr>
            <w:r w:rsidRPr="00B15A14">
              <w:rPr>
                <w:rFonts w:ascii="Poppins" w:hAnsi="Poppins" w:cs="Poppins"/>
                <w:color w:val="404040" w:themeColor="text1" w:themeTint="BF"/>
              </w:rPr>
              <w:t>Werkgeheugen (</w:t>
            </w:r>
            <w:proofErr w:type="spellStart"/>
            <w:r w:rsidRPr="00B15A14">
              <w:rPr>
                <w:rFonts w:ascii="Poppins" w:hAnsi="Poppins" w:cs="Poppins"/>
                <w:color w:val="404040" w:themeColor="text1" w:themeTint="BF"/>
              </w:rPr>
              <w:t>WgI</w:t>
            </w:r>
            <w:proofErr w:type="spellEnd"/>
            <w:r w:rsidRPr="00B15A14">
              <w:rPr>
                <w:rFonts w:ascii="Poppins" w:hAnsi="Poppins" w:cs="Poppins"/>
                <w:color w:val="404040" w:themeColor="text1" w:themeTint="BF"/>
              </w:rPr>
              <w:t xml:space="preserve">): </w:t>
            </w:r>
            <w:sdt>
              <w:sdtPr>
                <w:rPr>
                  <w:rFonts w:ascii="Poppins" w:hAnsi="Poppins" w:cs="Poppins"/>
                  <w:color w:val="404040" w:themeColor="text1" w:themeTint="BF"/>
                </w:rPr>
                <w:id w:val="-866826726"/>
                <w:placeholder>
                  <w:docPart w:val="95FC7269EA8E4C949E255DD687FA81CB"/>
                </w:placeholder>
                <w:showingPlcHdr/>
              </w:sdtPr>
              <w:sdtContent>
                <w:r w:rsidR="00DF3882" w:rsidRPr="00F62627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0B68A7AC" w14:textId="6E13B1BF" w:rsidR="00B15A14" w:rsidRPr="00B15A14" w:rsidRDefault="00B15A14" w:rsidP="00DF3882">
            <w:pPr>
              <w:pStyle w:val="Default"/>
              <w:rPr>
                <w:rFonts w:ascii="Poppins" w:hAnsi="Poppins" w:cs="Poppins"/>
                <w:color w:val="404040" w:themeColor="text1" w:themeTint="BF"/>
              </w:rPr>
            </w:pPr>
            <w:r w:rsidRPr="00B15A14">
              <w:rPr>
                <w:rFonts w:ascii="Poppins" w:hAnsi="Poppins" w:cs="Poppins"/>
                <w:color w:val="404040" w:themeColor="text1" w:themeTint="BF"/>
              </w:rPr>
              <w:t>Verwerkingssnelheid (</w:t>
            </w:r>
            <w:proofErr w:type="spellStart"/>
            <w:r w:rsidRPr="00B15A14">
              <w:rPr>
                <w:rFonts w:ascii="Poppins" w:hAnsi="Poppins" w:cs="Poppins"/>
                <w:color w:val="404040" w:themeColor="text1" w:themeTint="BF"/>
              </w:rPr>
              <w:t>VsI</w:t>
            </w:r>
            <w:proofErr w:type="spellEnd"/>
            <w:r w:rsidRPr="00B15A14">
              <w:rPr>
                <w:rFonts w:ascii="Poppins" w:hAnsi="Poppins" w:cs="Poppins"/>
                <w:color w:val="404040" w:themeColor="text1" w:themeTint="BF"/>
              </w:rPr>
              <w:t xml:space="preserve">): </w:t>
            </w:r>
            <w:sdt>
              <w:sdtPr>
                <w:rPr>
                  <w:rFonts w:ascii="Poppins" w:hAnsi="Poppins" w:cs="Poppins"/>
                  <w:color w:val="404040" w:themeColor="text1" w:themeTint="BF"/>
                </w:rPr>
                <w:id w:val="2019892080"/>
                <w:placeholder>
                  <w:docPart w:val="6569770885D54E339D69B802405C1351"/>
                </w:placeholder>
                <w:showingPlcHdr/>
              </w:sdtPr>
              <w:sdtContent>
                <w:r w:rsidR="00DF3882" w:rsidRPr="00F62627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6F270C3D" w14:textId="6BB88E04" w:rsidR="004019D4" w:rsidRPr="007E394C" w:rsidRDefault="00B15A14" w:rsidP="00B15A14">
            <w:pPr>
              <w:pStyle w:val="Default"/>
              <w:rPr>
                <w:rFonts w:ascii="Poppins" w:hAnsi="Poppins" w:cs="Poppins"/>
                <w:color w:val="404040" w:themeColor="text1" w:themeTint="BF"/>
              </w:rPr>
            </w:pPr>
            <w:r w:rsidRPr="00B15A14">
              <w:rPr>
                <w:rFonts w:ascii="Poppins" w:hAnsi="Poppins" w:cs="Poppins"/>
                <w:color w:val="404040" w:themeColor="text1" w:themeTint="BF"/>
              </w:rPr>
              <w:t>Totaal IQ</w:t>
            </w:r>
            <w:r w:rsidR="00DF3882">
              <w:rPr>
                <w:rFonts w:ascii="Poppins" w:hAnsi="Poppins" w:cs="Poppins"/>
                <w:color w:val="404040" w:themeColor="text1" w:themeTint="BF"/>
              </w:rPr>
              <w:t xml:space="preserve">: </w:t>
            </w:r>
            <w:sdt>
              <w:sdtPr>
                <w:rPr>
                  <w:rFonts w:ascii="Poppins" w:hAnsi="Poppins" w:cs="Poppins"/>
                  <w:color w:val="404040" w:themeColor="text1" w:themeTint="BF"/>
                </w:rPr>
                <w:id w:val="1669292016"/>
                <w:placeholder>
                  <w:docPart w:val="83A004567FA7420793A10DE61FD9C33E"/>
                </w:placeholder>
                <w:showingPlcHdr/>
              </w:sdtPr>
              <w:sdtContent>
                <w:r w:rsidR="00DF3882" w:rsidRPr="00F62627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</w:tc>
      </w:tr>
    </w:tbl>
    <w:p w14:paraId="25456DE1" w14:textId="77777777" w:rsidR="00F35A92" w:rsidRDefault="00F35A92" w:rsidP="00F35A92">
      <w:pPr>
        <w:pStyle w:val="Plattetekst"/>
        <w:rPr>
          <w:rFonts w:ascii="MS Reference Sans Serif" w:hAnsi="MS Reference Sans Serif"/>
          <w:color w:val="404040" w:themeColor="text1" w:themeTint="BF"/>
        </w:rPr>
      </w:pPr>
    </w:p>
    <w:p w14:paraId="6ECE6C1E" w14:textId="77777777" w:rsidR="006545F2" w:rsidRDefault="006545F2">
      <w:r>
        <w:rPr>
          <w:b/>
          <w:bCs/>
          <w:iCs/>
        </w:rPr>
        <w:br w:type="page"/>
      </w: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3787"/>
        <w:gridCol w:w="4736"/>
      </w:tblGrid>
      <w:tr w:rsidR="005759FD" w:rsidRPr="005A70AC" w14:paraId="59B1A962" w14:textId="77777777" w:rsidTr="003A6FA6">
        <w:trPr>
          <w:trHeight w:val="397"/>
          <w:tblHeader/>
        </w:trPr>
        <w:tc>
          <w:tcPr>
            <w:tcW w:w="8523" w:type="dxa"/>
            <w:gridSpan w:val="2"/>
            <w:tcBorders>
              <w:top w:val="nil"/>
              <w:left w:val="nil"/>
              <w:bottom w:val="single" w:sz="4" w:space="0" w:color="999999"/>
              <w:right w:val="nil"/>
            </w:tcBorders>
            <w:shd w:val="clear" w:color="auto" w:fill="auto"/>
          </w:tcPr>
          <w:p w14:paraId="4DEB5F3E" w14:textId="0CD274CE" w:rsidR="005759FD" w:rsidRPr="005A70AC" w:rsidRDefault="005759FD" w:rsidP="003A6FA6">
            <w:pPr>
              <w:pStyle w:val="Kop2"/>
              <w:ind w:hanging="102"/>
              <w:rPr>
                <w:rFonts w:ascii="Poppins" w:hAnsi="Poppins" w:cs="Poppins"/>
                <w:color w:val="404040" w:themeColor="text1" w:themeTint="BF"/>
                <w:sz w:val="24"/>
                <w:szCs w:val="24"/>
              </w:rPr>
            </w:pPr>
            <w:r>
              <w:rPr>
                <w:rFonts w:ascii="Poppins" w:hAnsi="Poppins" w:cs="Poppins"/>
                <w:color w:val="404040" w:themeColor="text1" w:themeTint="BF"/>
                <w:sz w:val="24"/>
                <w:szCs w:val="24"/>
              </w:rPr>
              <w:lastRenderedPageBreak/>
              <w:t>I</w:t>
            </w:r>
            <w:r w:rsidRPr="005A70AC">
              <w:rPr>
                <w:rFonts w:ascii="Poppins" w:hAnsi="Poppins" w:cs="Poppins"/>
                <w:color w:val="404040" w:themeColor="text1" w:themeTint="BF"/>
                <w:sz w:val="24"/>
                <w:szCs w:val="24"/>
              </w:rPr>
              <w:t xml:space="preserve">nformatie </w:t>
            </w:r>
            <w:r>
              <w:rPr>
                <w:rFonts w:ascii="Poppins" w:hAnsi="Poppins" w:cs="Poppins"/>
                <w:color w:val="404040" w:themeColor="text1" w:themeTint="BF"/>
                <w:sz w:val="24"/>
                <w:szCs w:val="24"/>
              </w:rPr>
              <w:t>ouders/</w:t>
            </w:r>
            <w:r w:rsidR="00553F4C">
              <w:rPr>
                <w:rFonts w:ascii="Poppins" w:hAnsi="Poppins" w:cs="Poppins"/>
                <w:color w:val="404040" w:themeColor="text1" w:themeTint="BF"/>
                <w:sz w:val="24"/>
                <w:szCs w:val="24"/>
              </w:rPr>
              <w:t>gezagdrager</w:t>
            </w:r>
            <w:r w:rsidRPr="005A70AC">
              <w:rPr>
                <w:rFonts w:ascii="Poppins" w:hAnsi="Poppins" w:cs="Poppins"/>
                <w:color w:val="404040" w:themeColor="text1" w:themeTint="BF"/>
                <w:sz w:val="24"/>
                <w:szCs w:val="24"/>
              </w:rPr>
              <w:t>:</w:t>
            </w:r>
          </w:p>
        </w:tc>
      </w:tr>
      <w:tr w:rsidR="0089079A" w:rsidRPr="007E394C" w14:paraId="1D7BB919" w14:textId="77777777" w:rsidTr="00B50076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0DBE3ABF" w14:textId="0568B84F" w:rsidR="0089079A" w:rsidRDefault="000C3FEF" w:rsidP="00B50076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Het k</w:t>
            </w:r>
            <w:r w:rsidR="0089079A">
              <w:rPr>
                <w:rFonts w:ascii="Poppins" w:hAnsi="Poppins" w:cs="Poppins"/>
                <w:color w:val="404040" w:themeColor="text1" w:themeTint="BF"/>
              </w:rPr>
              <w:t>ind woont bij</w:t>
            </w:r>
          </w:p>
        </w:tc>
        <w:tc>
          <w:tcPr>
            <w:tcW w:w="473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AE63790" w14:textId="662365D0" w:rsidR="0089079A" w:rsidRPr="00DE58FD" w:rsidRDefault="00000000" w:rsidP="0089079A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-1211879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2C60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89079A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89079A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beide ouders</w:t>
            </w:r>
          </w:p>
          <w:p w14:paraId="4CEE6674" w14:textId="171D40E8" w:rsidR="0089079A" w:rsidRPr="00DE58FD" w:rsidRDefault="00000000" w:rsidP="0089079A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1763636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079A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89079A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89079A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moeder</w:t>
            </w:r>
          </w:p>
          <w:p w14:paraId="741A3721" w14:textId="77777777" w:rsidR="0089079A" w:rsidRDefault="00000000" w:rsidP="0089079A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-560333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079A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89079A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89079A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vader</w:t>
            </w:r>
          </w:p>
          <w:p w14:paraId="0B8E556B" w14:textId="37F5975F" w:rsidR="001E3DDD" w:rsidRPr="00DE58FD" w:rsidRDefault="00000000" w:rsidP="001E3DDD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1501775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E3DDD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E3DDD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1E3DD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afwisselend bij moeder en vader</w:t>
            </w:r>
          </w:p>
          <w:p w14:paraId="6E6FA2E4" w14:textId="05B33E7F" w:rsidR="001E3DDD" w:rsidRPr="00DE58FD" w:rsidRDefault="00000000" w:rsidP="001E3DDD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-2059862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E3DDD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E3DDD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B50076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bij voogd</w:t>
            </w:r>
          </w:p>
          <w:p w14:paraId="01A13A6B" w14:textId="77777777" w:rsidR="001E3DDD" w:rsidRDefault="00000000" w:rsidP="0089079A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1031845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E3DDD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E3DDD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B50076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in een instelling of GVT</w:t>
            </w:r>
          </w:p>
          <w:p w14:paraId="55E06B28" w14:textId="67340F69" w:rsidR="00B50076" w:rsidRPr="0089079A" w:rsidRDefault="00000000" w:rsidP="00B50076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1117099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0076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B50076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B50076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anders: </w:t>
            </w:r>
            <w:sdt>
              <w:sdtPr>
                <w:rPr>
                  <w:rFonts w:ascii="Poppins" w:hAnsi="Poppins" w:cs="Poppins"/>
                  <w:color w:val="404040" w:themeColor="text1" w:themeTint="BF"/>
                </w:rPr>
                <w:id w:val="-383874651"/>
                <w:placeholder>
                  <w:docPart w:val="6FFC3AB6B2F943F784991CE162063F4E"/>
                </w:placeholder>
                <w:showingPlcHdr/>
              </w:sdtPr>
              <w:sdtContent>
                <w:r w:rsidR="00B50076" w:rsidRPr="00B50076">
                  <w:rPr>
                    <w:rStyle w:val="Tekstvantijdelijkeaanduiding"/>
                    <w:rFonts w:ascii="Poppins" w:hAnsi="Poppins" w:cs="Poppins"/>
                    <w:sz w:val="22"/>
                    <w:szCs w:val="22"/>
                  </w:rPr>
                  <w:t>Klik of tik om tekst in te voeren.</w:t>
                </w:r>
              </w:sdtContent>
            </w:sdt>
          </w:p>
        </w:tc>
      </w:tr>
    </w:tbl>
    <w:p w14:paraId="5736C575" w14:textId="7C559A6B" w:rsidR="004B3B39" w:rsidRPr="003A3A15" w:rsidRDefault="00703DFD">
      <w:pPr>
        <w:rPr>
          <w:rFonts w:ascii="Poppins" w:hAnsi="Poppins" w:cs="Poppins"/>
          <w:b/>
          <w:bCs/>
        </w:rPr>
      </w:pPr>
      <w:r w:rsidRPr="003A3A15">
        <w:rPr>
          <w:rFonts w:ascii="Poppins" w:hAnsi="Poppins" w:cs="Poppins"/>
          <w:b/>
          <w:bCs/>
        </w:rPr>
        <w:t>Ouder</w:t>
      </w:r>
      <w:r w:rsidR="004B3B39" w:rsidRPr="003A3A15">
        <w:rPr>
          <w:rFonts w:ascii="Poppins" w:hAnsi="Poppins" w:cs="Poppins"/>
          <w:b/>
          <w:bCs/>
        </w:rPr>
        <w:t>/ gezagdrager 1:</w:t>
      </w:r>
    </w:p>
    <w:tbl>
      <w:tblPr>
        <w:tblW w:w="0" w:type="auto"/>
        <w:tblInd w:w="-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3787"/>
        <w:gridCol w:w="4736"/>
      </w:tblGrid>
      <w:tr w:rsidR="00F27222" w:rsidRPr="007E394C" w14:paraId="66AD529D" w14:textId="77777777" w:rsidTr="001D135F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B3806CD" w14:textId="6C831216" w:rsidR="00F27222" w:rsidRDefault="002A6A82" w:rsidP="003A6FA6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Ik ben</w:t>
            </w:r>
          </w:p>
        </w:tc>
        <w:tc>
          <w:tcPr>
            <w:tcW w:w="473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66CD13A" w14:textId="77777777" w:rsidR="00F27222" w:rsidRDefault="00000000" w:rsidP="00F27222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-1340459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7222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F27222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F27222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moeder</w:t>
            </w:r>
          </w:p>
          <w:p w14:paraId="7DE2222A" w14:textId="1A8ED053" w:rsidR="00703DFD" w:rsidRPr="00DE58FD" w:rsidRDefault="00000000" w:rsidP="00F27222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-425963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03DFD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703DFD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703D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vader</w:t>
            </w:r>
          </w:p>
          <w:p w14:paraId="0F69BE11" w14:textId="0293BC77" w:rsidR="00F27222" w:rsidRPr="00F27222" w:rsidRDefault="00000000" w:rsidP="00F27222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922229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7222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F27222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C02C60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gezagdrager</w:t>
            </w:r>
          </w:p>
        </w:tc>
      </w:tr>
      <w:tr w:rsidR="005759FD" w:rsidRPr="007E394C" w14:paraId="08199DE5" w14:textId="77777777" w:rsidTr="001D135F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0FBC08F8" w14:textId="625F33A2" w:rsidR="005759FD" w:rsidRPr="007E394C" w:rsidRDefault="005759FD" w:rsidP="003A6FA6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 xml:space="preserve">Voornaam </w:t>
            </w:r>
            <w:r w:rsidR="002A6A82">
              <w:rPr>
                <w:rFonts w:ascii="Poppins" w:hAnsi="Poppins" w:cs="Poppins"/>
                <w:color w:val="404040" w:themeColor="text1" w:themeTint="BF"/>
              </w:rPr>
              <w:t>ouder</w:t>
            </w:r>
            <w:r w:rsidR="00015F80">
              <w:rPr>
                <w:rFonts w:ascii="Poppins" w:hAnsi="Poppins" w:cs="Poppins"/>
                <w:color w:val="404040" w:themeColor="text1" w:themeTint="BF"/>
              </w:rPr>
              <w:t>/gezagdrager 1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-659626644"/>
            <w:placeholder>
              <w:docPart w:val="C8DDA035F15143FE8B14A36351A6AD5C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3BB0C8F1" w14:textId="77777777" w:rsidR="005759FD" w:rsidRPr="007E394C" w:rsidRDefault="005759FD" w:rsidP="003A6FA6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7E394C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  <w:tr w:rsidR="005759FD" w:rsidRPr="007E394C" w14:paraId="50A9347F" w14:textId="77777777" w:rsidTr="001D135F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9CB1396" w14:textId="5A6802A7" w:rsidR="005759FD" w:rsidRPr="007E394C" w:rsidRDefault="005759FD" w:rsidP="003A6FA6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 xml:space="preserve">Achternaam </w:t>
            </w:r>
            <w:r w:rsidR="00703DFD">
              <w:rPr>
                <w:rFonts w:ascii="Poppins" w:hAnsi="Poppins" w:cs="Poppins"/>
                <w:color w:val="404040" w:themeColor="text1" w:themeTint="BF"/>
              </w:rPr>
              <w:t>ouder</w:t>
            </w:r>
            <w:r w:rsidR="00015F80">
              <w:rPr>
                <w:rFonts w:ascii="Poppins" w:hAnsi="Poppins" w:cs="Poppins"/>
                <w:color w:val="404040" w:themeColor="text1" w:themeTint="BF"/>
              </w:rPr>
              <w:t>/gezagdrager 1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-777797987"/>
            <w:placeholder>
              <w:docPart w:val="B9BA8D8B8CE44303828F7CC79C9C0337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5EBB4093" w14:textId="77777777" w:rsidR="005759FD" w:rsidRPr="007E394C" w:rsidRDefault="005759FD" w:rsidP="003A6FA6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7E394C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  <w:tr w:rsidR="00D54F39" w:rsidRPr="007E394C" w14:paraId="1A422A4A" w14:textId="77777777" w:rsidTr="001D135F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0A34237" w14:textId="7BC3F31F" w:rsidR="00D54F39" w:rsidRDefault="00D54F39" w:rsidP="00D54F39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Adres indien anders dan eerder ingevuld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-2143482893"/>
            <w:placeholder>
              <w:docPart w:val="74234316044E44C8AEAAB0EF28123D5D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52301929" w14:textId="39AF2F59" w:rsidR="00D54F39" w:rsidRPr="007E394C" w:rsidRDefault="00D54F39" w:rsidP="00507E2B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F51029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  <w:tr w:rsidR="00D54F39" w:rsidRPr="007E394C" w14:paraId="55D15847" w14:textId="77777777" w:rsidTr="001D135F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1D0FEFA1" w14:textId="15A57470" w:rsidR="00D54F39" w:rsidRDefault="00D54F39" w:rsidP="00D54F39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 xml:space="preserve">Telefoon 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1833648279"/>
            <w:placeholder>
              <w:docPart w:val="9AC24A4892534E929874A4B8C6F8CF89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</w:tcPr>
              <w:p w14:paraId="0768AD69" w14:textId="11F29758" w:rsidR="00D54F39" w:rsidRPr="007E394C" w:rsidRDefault="00D54F39" w:rsidP="00D54F39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F51029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  <w:tr w:rsidR="00D54F39" w:rsidRPr="007E394C" w14:paraId="3244F58E" w14:textId="77777777" w:rsidTr="001D135F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C31FF69" w14:textId="1EF007B9" w:rsidR="00D54F39" w:rsidRDefault="00D54F39" w:rsidP="00D54F39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 xml:space="preserve">Telefoon </w:t>
            </w:r>
            <w:r w:rsidR="00E90439">
              <w:rPr>
                <w:rFonts w:ascii="Poppins" w:hAnsi="Poppins" w:cs="Poppins"/>
                <w:color w:val="404040" w:themeColor="text1" w:themeTint="BF"/>
              </w:rPr>
              <w:t>2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-927269895"/>
            <w:placeholder>
              <w:docPart w:val="C18E4EF562DC48A0B3D9AE7B13D12AAF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</w:tcPr>
              <w:p w14:paraId="352046B2" w14:textId="7CDC2143" w:rsidR="00D54F39" w:rsidRPr="007E394C" w:rsidRDefault="00D54F39" w:rsidP="00D54F39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F51029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  <w:tr w:rsidR="00D54F39" w:rsidRPr="007E394C" w14:paraId="138C2509" w14:textId="77777777" w:rsidTr="001D135F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AD360A9" w14:textId="457FB5BD" w:rsidR="00D54F39" w:rsidRDefault="00D54F39" w:rsidP="00D54F39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Email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1717781518"/>
            <w:placeholder>
              <w:docPart w:val="EEFF35ECA491431F8A2FF8B708E83BB0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</w:tcPr>
              <w:p w14:paraId="2A3021C4" w14:textId="18CAF515" w:rsidR="00D54F39" w:rsidRPr="007E394C" w:rsidRDefault="00D54F39" w:rsidP="00D54F39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F51029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</w:tbl>
    <w:p w14:paraId="1B5CAA3A" w14:textId="7388B0F4" w:rsidR="001D135F" w:rsidRPr="003A3A15" w:rsidRDefault="00803E2A">
      <w:pPr>
        <w:rPr>
          <w:rFonts w:ascii="Poppins" w:hAnsi="Poppins" w:cs="Poppins"/>
          <w:b/>
          <w:bCs/>
        </w:rPr>
      </w:pPr>
      <w:r w:rsidRPr="003A3A15">
        <w:rPr>
          <w:rFonts w:ascii="Poppins" w:hAnsi="Poppins" w:cs="Poppins"/>
          <w:b/>
          <w:bCs/>
        </w:rPr>
        <w:t>Ouder</w:t>
      </w:r>
      <w:r w:rsidR="004B3B39" w:rsidRPr="003A3A15">
        <w:rPr>
          <w:rFonts w:ascii="Poppins" w:hAnsi="Poppins" w:cs="Poppins"/>
          <w:b/>
          <w:bCs/>
        </w:rPr>
        <w:t>/</w:t>
      </w:r>
      <w:r w:rsidRPr="003A3A15">
        <w:rPr>
          <w:rFonts w:ascii="Poppins" w:hAnsi="Poppins" w:cs="Poppins"/>
          <w:b/>
          <w:bCs/>
        </w:rPr>
        <w:t>g</w:t>
      </w:r>
      <w:r w:rsidR="004B3B39" w:rsidRPr="003A3A15">
        <w:rPr>
          <w:rFonts w:ascii="Poppins" w:hAnsi="Poppins" w:cs="Poppins"/>
          <w:b/>
          <w:bCs/>
        </w:rPr>
        <w:t>ezagdrager 2:</w:t>
      </w:r>
    </w:p>
    <w:tbl>
      <w:tblPr>
        <w:tblW w:w="0" w:type="auto"/>
        <w:tblInd w:w="-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3787"/>
        <w:gridCol w:w="4736"/>
      </w:tblGrid>
      <w:tr w:rsidR="002A6A82" w:rsidRPr="007E394C" w14:paraId="795AA367" w14:textId="77777777" w:rsidTr="001D135F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7F58B1A" w14:textId="5162E907" w:rsidR="002A6A82" w:rsidRDefault="002A6A82" w:rsidP="002A6A82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Ik ben</w:t>
            </w:r>
          </w:p>
        </w:tc>
        <w:tc>
          <w:tcPr>
            <w:tcW w:w="473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A928F47" w14:textId="77777777" w:rsidR="002A6A82" w:rsidRDefault="00000000" w:rsidP="002A6A82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2009627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6A82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2A6A82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2A6A82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moeder</w:t>
            </w:r>
          </w:p>
          <w:p w14:paraId="2A6BBF2B" w14:textId="67F59D7F" w:rsidR="00703DFD" w:rsidRPr="00DE58FD" w:rsidRDefault="00000000" w:rsidP="002A6A82">
            <w:pPr>
              <w:pStyle w:val="Default"/>
              <w:rPr>
                <w:rFonts w:ascii="Poppins" w:hAnsi="Poppins" w:cs="Poppins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Poppins" w:hAnsi="Poppins" w:cs="Poppins"/>
                  <w:bCs/>
                  <w:color w:val="auto"/>
                  <w:sz w:val="22"/>
                  <w:szCs w:val="22"/>
                </w:rPr>
                <w:id w:val="86199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03DFD">
                  <w:rPr>
                    <w:rFonts w:ascii="MS Gothic" w:eastAsia="MS Gothic" w:hAnsi="MS Gothic" w:cs="Poppins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703DFD" w:rsidRPr="00DE58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 xml:space="preserve"> </w:t>
            </w:r>
            <w:r w:rsidR="00703DFD">
              <w:rPr>
                <w:rFonts w:ascii="Poppins" w:hAnsi="Poppins" w:cs="Poppins"/>
                <w:bCs/>
                <w:color w:val="auto"/>
                <w:sz w:val="22"/>
                <w:szCs w:val="22"/>
              </w:rPr>
              <w:t>vader</w:t>
            </w:r>
          </w:p>
          <w:p w14:paraId="01E64110" w14:textId="438F798C" w:rsidR="002A6A82" w:rsidRDefault="00000000" w:rsidP="002A6A82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sdt>
              <w:sdtPr>
                <w:rPr>
                  <w:rFonts w:ascii="Poppins" w:hAnsi="Poppins" w:cs="Poppins"/>
                  <w:bCs/>
                </w:rPr>
                <w:id w:val="-1880541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6A82">
                  <w:rPr>
                    <w:rFonts w:ascii="MS Gothic" w:eastAsia="MS Gothic" w:hAnsi="MS Gothic" w:cs="Poppins" w:hint="eastAsia"/>
                    <w:bCs/>
                  </w:rPr>
                  <w:t>☐</w:t>
                </w:r>
              </w:sdtContent>
            </w:sdt>
            <w:r w:rsidR="002A6A82" w:rsidRPr="00DE58FD">
              <w:rPr>
                <w:rFonts w:ascii="Poppins" w:hAnsi="Poppins" w:cs="Poppins"/>
                <w:bCs/>
              </w:rPr>
              <w:t xml:space="preserve"> </w:t>
            </w:r>
            <w:r w:rsidR="002A6A82">
              <w:rPr>
                <w:rFonts w:ascii="Poppins" w:hAnsi="Poppins" w:cs="Poppins"/>
                <w:bCs/>
              </w:rPr>
              <w:t>gezagdrager</w:t>
            </w:r>
          </w:p>
        </w:tc>
      </w:tr>
      <w:tr w:rsidR="002A6A82" w:rsidRPr="007E394C" w14:paraId="2929D5EC" w14:textId="77777777" w:rsidTr="001D135F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7972FE36" w14:textId="77777777" w:rsidR="002A6A82" w:rsidRDefault="002A6A82" w:rsidP="002A6A82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 xml:space="preserve">Voornaam </w:t>
            </w:r>
          </w:p>
          <w:p w14:paraId="064FD7F6" w14:textId="2ADB6D87" w:rsidR="002A6A82" w:rsidRPr="007E394C" w:rsidRDefault="00703DFD" w:rsidP="002A6A82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ouder</w:t>
            </w:r>
            <w:r w:rsidR="002A6A82">
              <w:rPr>
                <w:rFonts w:ascii="Poppins" w:hAnsi="Poppins" w:cs="Poppins"/>
                <w:color w:val="404040" w:themeColor="text1" w:themeTint="BF"/>
              </w:rPr>
              <w:t>/gezagdrager 2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-500887880"/>
            <w:placeholder>
              <w:docPart w:val="147268C8DF324A62A1A25CC985AC75F4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401CBA74" w14:textId="77777777" w:rsidR="002A6A82" w:rsidRPr="007E394C" w:rsidRDefault="002A6A82" w:rsidP="002A6A82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7E394C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  <w:tr w:rsidR="002A6A82" w:rsidRPr="007E394C" w14:paraId="34648EFF" w14:textId="77777777" w:rsidTr="001D135F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5009A26" w14:textId="0960B8F7" w:rsidR="002A6A82" w:rsidRPr="007E394C" w:rsidRDefault="002A6A82" w:rsidP="002A6A82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 xml:space="preserve">Achternaam </w:t>
            </w:r>
            <w:r w:rsidR="00703DFD">
              <w:rPr>
                <w:rFonts w:ascii="Poppins" w:hAnsi="Poppins" w:cs="Poppins"/>
                <w:color w:val="404040" w:themeColor="text1" w:themeTint="BF"/>
              </w:rPr>
              <w:t>ouder</w:t>
            </w:r>
            <w:r>
              <w:rPr>
                <w:rFonts w:ascii="Poppins" w:hAnsi="Poppins" w:cs="Poppins"/>
                <w:color w:val="404040" w:themeColor="text1" w:themeTint="BF"/>
              </w:rPr>
              <w:t>/gezagdrager 2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-411397437"/>
            <w:placeholder>
              <w:docPart w:val="EBF0AC99B5284A0CB76ACC83F0D3656B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43266E5C" w14:textId="77777777" w:rsidR="002A6A82" w:rsidRPr="007E394C" w:rsidRDefault="002A6A82" w:rsidP="002A6A82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7E394C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  <w:tr w:rsidR="002A6A82" w:rsidRPr="007E394C" w14:paraId="2642A622" w14:textId="77777777" w:rsidTr="001D135F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10CEA2BC" w14:textId="2700AB28" w:rsidR="002A6A82" w:rsidRPr="007E394C" w:rsidRDefault="002A6A82" w:rsidP="002A6A82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Adres indien anders dan eerder ingevuld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-1434502343"/>
            <w:placeholder>
              <w:docPart w:val="953EDECEEF4146F8B4ED9912F854D945"/>
            </w:placeholder>
          </w:sdtPr>
          <w:sdtContent>
            <w:sdt>
              <w:sdtPr>
                <w:rPr>
                  <w:rFonts w:ascii="Poppins" w:hAnsi="Poppins" w:cs="Poppins"/>
                  <w:color w:val="404040" w:themeColor="text1" w:themeTint="BF"/>
                </w:rPr>
                <w:id w:val="1185251659"/>
                <w:placeholder>
                  <w:docPart w:val="B4D2F073B8AA49B6A00961150800B5C2"/>
                </w:placeholder>
                <w:showingPlcHdr/>
              </w:sdtPr>
              <w:sdtContent>
                <w:tc>
                  <w:tcPr>
                    <w:tcW w:w="4736" w:type="dxa"/>
                    <w:tcBorders>
                      <w:top w:val="single" w:sz="4" w:space="0" w:color="999999"/>
                      <w:left w:val="single" w:sz="4" w:space="0" w:color="999999"/>
                      <w:bottom w:val="single" w:sz="4" w:space="0" w:color="999999"/>
                      <w:right w:val="single" w:sz="4" w:space="0" w:color="999999"/>
                    </w:tcBorders>
                    <w:shd w:val="clear" w:color="auto" w:fill="auto"/>
                    <w:vAlign w:val="center"/>
                  </w:tcPr>
                  <w:p w14:paraId="6245AE75" w14:textId="77777777" w:rsidR="002A6A82" w:rsidRPr="007E394C" w:rsidRDefault="002A6A82" w:rsidP="002A6A82">
                    <w:pPr>
                      <w:pStyle w:val="Plattetekst"/>
                      <w:rPr>
                        <w:rFonts w:ascii="Poppins" w:hAnsi="Poppins" w:cs="Poppins"/>
                        <w:color w:val="404040" w:themeColor="text1" w:themeTint="BF"/>
                      </w:rPr>
                    </w:pPr>
                    <w:r w:rsidRPr="007E394C">
                      <w:rPr>
                        <w:rStyle w:val="Tekstvantijdelijkeaanduiding"/>
                        <w:rFonts w:ascii="Poppins" w:hAnsi="Poppins" w:cs="Poppins"/>
                      </w:rPr>
                      <w:t>Klik of tik om tekst in te voeren.</w:t>
                    </w:r>
                  </w:p>
                </w:tc>
              </w:sdtContent>
            </w:sdt>
          </w:sdtContent>
        </w:sdt>
      </w:tr>
      <w:tr w:rsidR="002A6A82" w:rsidRPr="007E394C" w14:paraId="2BE09AA1" w14:textId="77777777" w:rsidTr="001D135F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5EC21D8" w14:textId="4B8F55BA" w:rsidR="002A6A82" w:rsidRPr="007E394C" w:rsidRDefault="002A6A82" w:rsidP="002A6A82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 w:rsidRPr="007E394C">
              <w:rPr>
                <w:rFonts w:ascii="Poppins" w:hAnsi="Poppins" w:cs="Poppins"/>
                <w:color w:val="404040" w:themeColor="text1" w:themeTint="BF"/>
              </w:rPr>
              <w:t xml:space="preserve">Telefoon 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1973012453"/>
            <w:placeholder>
              <w:docPart w:val="9FAC7E2C30D949C39DDBDAB6F631D9DF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2EDB3DDA" w14:textId="77777777" w:rsidR="002A6A82" w:rsidRPr="007E394C" w:rsidRDefault="002A6A82" w:rsidP="002A6A82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7E394C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  <w:tr w:rsidR="002A6A82" w:rsidRPr="007E394C" w14:paraId="40BD8542" w14:textId="77777777" w:rsidTr="001D135F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298E26F" w14:textId="32BAF805" w:rsidR="002A6A82" w:rsidRPr="007E394C" w:rsidRDefault="002A6A82" w:rsidP="002A6A82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T</w:t>
            </w:r>
            <w:r w:rsidRPr="007E394C">
              <w:rPr>
                <w:rFonts w:ascii="Poppins" w:hAnsi="Poppins" w:cs="Poppins"/>
                <w:color w:val="404040" w:themeColor="text1" w:themeTint="BF"/>
              </w:rPr>
              <w:t>elefoon</w:t>
            </w:r>
            <w:r>
              <w:rPr>
                <w:rFonts w:ascii="Poppins" w:hAnsi="Poppins" w:cs="Poppins"/>
                <w:color w:val="404040" w:themeColor="text1" w:themeTint="BF"/>
              </w:rPr>
              <w:t xml:space="preserve"> 2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230815039"/>
            <w:placeholder>
              <w:docPart w:val="07FECF4B8086440D83580E65A6CFD6FB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1E33B543" w14:textId="77777777" w:rsidR="002A6A82" w:rsidRPr="007E394C" w:rsidRDefault="002A6A82" w:rsidP="002A6A82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7E394C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  <w:tr w:rsidR="002A6A82" w:rsidRPr="007E394C" w14:paraId="12D9EF20" w14:textId="77777777" w:rsidTr="001D135F">
        <w:trPr>
          <w:trHeight w:val="397"/>
        </w:trPr>
        <w:tc>
          <w:tcPr>
            <w:tcW w:w="3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1AE1E7A" w14:textId="0770B4B3" w:rsidR="002A6A82" w:rsidRPr="007E394C" w:rsidRDefault="002A6A82" w:rsidP="002A6A82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 w:rsidRPr="007E394C">
              <w:rPr>
                <w:rFonts w:ascii="Poppins" w:hAnsi="Poppins" w:cs="Poppins"/>
                <w:color w:val="404040" w:themeColor="text1" w:themeTint="BF"/>
              </w:rPr>
              <w:t>E-mail</w:t>
            </w:r>
            <w:r>
              <w:rPr>
                <w:rFonts w:ascii="Poppins" w:hAnsi="Poppins" w:cs="Poppins"/>
                <w:color w:val="404040" w:themeColor="text1" w:themeTint="BF"/>
              </w:rPr>
              <w:t xml:space="preserve"> 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-541051428"/>
            <w:placeholder>
              <w:docPart w:val="469C8A274D3142EF8387672A9E8570D2"/>
            </w:placeholder>
            <w:showingPlcHdr/>
          </w:sdtPr>
          <w:sdtContent>
            <w:tc>
              <w:tcPr>
                <w:tcW w:w="473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4FD3FE91" w14:textId="77777777" w:rsidR="002A6A82" w:rsidRPr="007E394C" w:rsidRDefault="002A6A82" w:rsidP="002A6A82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7E394C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</w:tbl>
    <w:p w14:paraId="746D5E16" w14:textId="77777777" w:rsidR="005759FD" w:rsidRPr="001B3BA4" w:rsidRDefault="005759FD" w:rsidP="00F35A92">
      <w:pPr>
        <w:pStyle w:val="Plattetekst"/>
        <w:rPr>
          <w:rFonts w:ascii="MS Reference Sans Serif" w:hAnsi="MS Reference Sans Serif"/>
          <w:color w:val="404040" w:themeColor="text1" w:themeTint="BF"/>
        </w:rPr>
      </w:pPr>
    </w:p>
    <w:p w14:paraId="472ABE31" w14:textId="77777777" w:rsidR="002411CF" w:rsidRDefault="002411CF">
      <w:r>
        <w:rPr>
          <w:b/>
          <w:bCs/>
          <w:iCs/>
        </w:rPr>
        <w:br w:type="page"/>
      </w:r>
    </w:p>
    <w:tbl>
      <w:tblPr>
        <w:tblW w:w="8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15"/>
        <w:gridCol w:w="4708"/>
      </w:tblGrid>
      <w:tr w:rsidR="00F35A92" w:rsidRPr="001B3BA4" w14:paraId="3BCEAA1A" w14:textId="77777777" w:rsidTr="00AD4751">
        <w:trPr>
          <w:tblHeader/>
        </w:trPr>
        <w:tc>
          <w:tcPr>
            <w:tcW w:w="8523" w:type="dxa"/>
            <w:gridSpan w:val="2"/>
            <w:tcBorders>
              <w:top w:val="nil"/>
              <w:left w:val="nil"/>
              <w:bottom w:val="single" w:sz="4" w:space="0" w:color="999999"/>
              <w:right w:val="nil"/>
            </w:tcBorders>
            <w:shd w:val="clear" w:color="auto" w:fill="auto"/>
          </w:tcPr>
          <w:p w14:paraId="7395258E" w14:textId="2E42790D" w:rsidR="00E67031" w:rsidRPr="002411CF" w:rsidRDefault="00F35A92" w:rsidP="002411CF">
            <w:pPr>
              <w:pStyle w:val="Kop2"/>
              <w:ind w:hanging="102"/>
              <w:rPr>
                <w:rFonts w:ascii="Poppins" w:hAnsi="Poppins" w:cs="Poppins"/>
                <w:color w:val="404040" w:themeColor="text1" w:themeTint="BF"/>
                <w:sz w:val="24"/>
                <w:szCs w:val="24"/>
              </w:rPr>
            </w:pPr>
            <w:r w:rsidRPr="00276FB1">
              <w:rPr>
                <w:rFonts w:ascii="Poppins" w:hAnsi="Poppins" w:cs="Poppins"/>
                <w:color w:val="404040" w:themeColor="text1" w:themeTint="BF"/>
                <w:sz w:val="24"/>
                <w:szCs w:val="24"/>
              </w:rPr>
              <w:lastRenderedPageBreak/>
              <w:t>Informatie voor noodgevallen en medische informatie</w:t>
            </w:r>
          </w:p>
        </w:tc>
      </w:tr>
      <w:tr w:rsidR="00F35A92" w:rsidRPr="001B3BA4" w14:paraId="2FEBA9B3" w14:textId="77777777" w:rsidTr="00C244AC">
        <w:trPr>
          <w:trHeight w:val="397"/>
        </w:trPr>
        <w:tc>
          <w:tcPr>
            <w:tcW w:w="3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0260887B" w14:textId="51B4069B" w:rsidR="00F35A92" w:rsidRPr="00276FB1" w:rsidRDefault="00A47428" w:rsidP="00C244AC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Contactpersoon 1 bij noodgevallen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675072491"/>
            <w:placeholder>
              <w:docPart w:val="7A101323EA254EBCA9F8D011660AF9DE"/>
            </w:placeholder>
          </w:sdtPr>
          <w:sdtContent>
            <w:sdt>
              <w:sdtPr>
                <w:rPr>
                  <w:rFonts w:ascii="Poppins" w:hAnsi="Poppins" w:cs="Poppins"/>
                  <w:color w:val="404040" w:themeColor="text1" w:themeTint="BF"/>
                </w:rPr>
                <w:id w:val="-501050882"/>
                <w:placeholder>
                  <w:docPart w:val="DefaultPlaceholder_-1854013440"/>
                </w:placeholder>
                <w:showingPlcHdr/>
              </w:sdtPr>
              <w:sdtContent>
                <w:tc>
                  <w:tcPr>
                    <w:tcW w:w="4708" w:type="dxa"/>
                    <w:tcBorders>
                      <w:top w:val="single" w:sz="4" w:space="0" w:color="999999"/>
                      <w:left w:val="single" w:sz="4" w:space="0" w:color="999999"/>
                      <w:bottom w:val="single" w:sz="4" w:space="0" w:color="999999"/>
                      <w:right w:val="single" w:sz="4" w:space="0" w:color="999999"/>
                    </w:tcBorders>
                    <w:shd w:val="clear" w:color="auto" w:fill="auto"/>
                  </w:tcPr>
                  <w:p w14:paraId="4C6092C7" w14:textId="15BF19E1" w:rsidR="00F35A92" w:rsidRPr="00276FB1" w:rsidRDefault="00C16B44" w:rsidP="00A258C9">
                    <w:pPr>
                      <w:pStyle w:val="Plattetekst"/>
                      <w:rPr>
                        <w:rFonts w:ascii="Poppins" w:hAnsi="Poppins" w:cs="Poppins"/>
                        <w:color w:val="404040" w:themeColor="text1" w:themeTint="BF"/>
                      </w:rPr>
                    </w:pPr>
                    <w:r w:rsidRPr="00276FB1">
                      <w:rPr>
                        <w:rStyle w:val="Tekstvantijdelijkeaanduiding"/>
                        <w:rFonts w:ascii="Poppins" w:hAnsi="Poppins" w:cs="Poppins"/>
                      </w:rPr>
                      <w:t>Klik of tik om tekst in te voeren.</w:t>
                    </w:r>
                  </w:p>
                </w:tc>
              </w:sdtContent>
            </w:sdt>
          </w:sdtContent>
        </w:sdt>
      </w:tr>
      <w:tr w:rsidR="00F35A92" w:rsidRPr="001B3BA4" w14:paraId="3D0D5530" w14:textId="77777777" w:rsidTr="00C244AC">
        <w:trPr>
          <w:trHeight w:val="397"/>
        </w:trPr>
        <w:tc>
          <w:tcPr>
            <w:tcW w:w="3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7ED9F47E" w14:textId="2CFBAF9D" w:rsidR="00F35A92" w:rsidRPr="00276FB1" w:rsidRDefault="00A47428" w:rsidP="00C244AC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 w:rsidRPr="00276FB1">
              <w:rPr>
                <w:rFonts w:ascii="Poppins" w:hAnsi="Poppins" w:cs="Poppins"/>
                <w:color w:val="404040" w:themeColor="text1" w:themeTint="BF"/>
              </w:rPr>
              <w:t>Telefoon contactpersoon</w:t>
            </w:r>
            <w:r>
              <w:rPr>
                <w:rFonts w:ascii="Poppins" w:hAnsi="Poppins" w:cs="Poppins"/>
                <w:color w:val="404040" w:themeColor="text1" w:themeTint="BF"/>
              </w:rPr>
              <w:t xml:space="preserve"> 1</w:t>
            </w:r>
            <w:r w:rsidRPr="00276FB1">
              <w:rPr>
                <w:rFonts w:ascii="Poppins" w:hAnsi="Poppins" w:cs="Poppins"/>
                <w:color w:val="404040" w:themeColor="text1" w:themeTint="BF"/>
              </w:rPr>
              <w:t xml:space="preserve"> bij noodgevallen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-1646043784"/>
            <w:placeholder>
              <w:docPart w:val="7A101323EA254EBCA9F8D011660AF9DE"/>
            </w:placeholder>
          </w:sdtPr>
          <w:sdtContent>
            <w:sdt>
              <w:sdtPr>
                <w:rPr>
                  <w:rFonts w:ascii="Poppins" w:hAnsi="Poppins" w:cs="Poppins"/>
                  <w:color w:val="404040" w:themeColor="text1" w:themeTint="BF"/>
                </w:rPr>
                <w:id w:val="-14237559"/>
                <w:placeholder>
                  <w:docPart w:val="DefaultPlaceholder_-1854013440"/>
                </w:placeholder>
                <w:showingPlcHdr/>
              </w:sdtPr>
              <w:sdtContent>
                <w:tc>
                  <w:tcPr>
                    <w:tcW w:w="4708" w:type="dxa"/>
                    <w:tcBorders>
                      <w:top w:val="single" w:sz="4" w:space="0" w:color="999999"/>
                      <w:left w:val="single" w:sz="4" w:space="0" w:color="999999"/>
                      <w:bottom w:val="single" w:sz="4" w:space="0" w:color="999999"/>
                      <w:right w:val="single" w:sz="4" w:space="0" w:color="999999"/>
                    </w:tcBorders>
                    <w:shd w:val="clear" w:color="auto" w:fill="auto"/>
                  </w:tcPr>
                  <w:p w14:paraId="0A857605" w14:textId="33CD09C8" w:rsidR="00F35A92" w:rsidRPr="00276FB1" w:rsidRDefault="00C16B44" w:rsidP="00A258C9">
                    <w:pPr>
                      <w:pStyle w:val="Plattetekst"/>
                      <w:rPr>
                        <w:rFonts w:ascii="Poppins" w:hAnsi="Poppins" w:cs="Poppins"/>
                        <w:color w:val="404040" w:themeColor="text1" w:themeTint="BF"/>
                      </w:rPr>
                    </w:pPr>
                    <w:r w:rsidRPr="00276FB1">
                      <w:rPr>
                        <w:rStyle w:val="Tekstvantijdelijkeaanduiding"/>
                        <w:rFonts w:ascii="Poppins" w:hAnsi="Poppins" w:cs="Poppins"/>
                      </w:rPr>
                      <w:t>Klik of tik om tekst in te voeren.</w:t>
                    </w:r>
                  </w:p>
                </w:tc>
              </w:sdtContent>
            </w:sdt>
          </w:sdtContent>
        </w:sdt>
      </w:tr>
      <w:tr w:rsidR="00A47428" w:rsidRPr="001B3BA4" w14:paraId="1F43B49C" w14:textId="77777777" w:rsidTr="00C244AC">
        <w:trPr>
          <w:trHeight w:val="397"/>
        </w:trPr>
        <w:tc>
          <w:tcPr>
            <w:tcW w:w="3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389F531" w14:textId="6DA06BA4" w:rsidR="00A47428" w:rsidRPr="00276FB1" w:rsidRDefault="00A47428" w:rsidP="00C244AC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Contactpersoon 2 bij noodgevallen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296114973"/>
            <w:placeholder>
              <w:docPart w:val="A841F2B159F54337AB281EA7AF0B5E44"/>
            </w:placeholder>
          </w:sdtPr>
          <w:sdtContent>
            <w:sdt>
              <w:sdtPr>
                <w:rPr>
                  <w:rFonts w:ascii="Poppins" w:hAnsi="Poppins" w:cs="Poppins"/>
                  <w:color w:val="404040" w:themeColor="text1" w:themeTint="BF"/>
                </w:rPr>
                <w:id w:val="1657802530"/>
                <w:placeholder>
                  <w:docPart w:val="FFA5883020034341A698407F43707359"/>
                </w:placeholder>
                <w:showingPlcHdr/>
              </w:sdtPr>
              <w:sdtContent>
                <w:tc>
                  <w:tcPr>
                    <w:tcW w:w="4708" w:type="dxa"/>
                    <w:tcBorders>
                      <w:top w:val="single" w:sz="4" w:space="0" w:color="999999"/>
                      <w:left w:val="single" w:sz="4" w:space="0" w:color="999999"/>
                      <w:bottom w:val="single" w:sz="4" w:space="0" w:color="999999"/>
                      <w:right w:val="single" w:sz="4" w:space="0" w:color="999999"/>
                    </w:tcBorders>
                    <w:shd w:val="clear" w:color="auto" w:fill="auto"/>
                  </w:tcPr>
                  <w:p w14:paraId="1E904214" w14:textId="15D047D9" w:rsidR="00A47428" w:rsidRPr="00276FB1" w:rsidRDefault="00A47428" w:rsidP="00A258C9">
                    <w:pPr>
                      <w:pStyle w:val="Plattetekst"/>
                      <w:rPr>
                        <w:rFonts w:ascii="Poppins" w:hAnsi="Poppins" w:cs="Poppins"/>
                        <w:color w:val="404040" w:themeColor="text1" w:themeTint="BF"/>
                      </w:rPr>
                    </w:pPr>
                    <w:r w:rsidRPr="00276FB1">
                      <w:rPr>
                        <w:rStyle w:val="Tekstvantijdelijkeaanduiding"/>
                        <w:rFonts w:ascii="Poppins" w:hAnsi="Poppins" w:cs="Poppins"/>
                      </w:rPr>
                      <w:t>Klik of tik om tekst in te voeren.</w:t>
                    </w:r>
                  </w:p>
                </w:tc>
              </w:sdtContent>
            </w:sdt>
          </w:sdtContent>
        </w:sdt>
      </w:tr>
      <w:tr w:rsidR="00A47428" w:rsidRPr="001B3BA4" w14:paraId="034B39B1" w14:textId="77777777" w:rsidTr="00C244AC">
        <w:trPr>
          <w:trHeight w:val="397"/>
        </w:trPr>
        <w:tc>
          <w:tcPr>
            <w:tcW w:w="3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3238EBB" w14:textId="5E3526D7" w:rsidR="00A47428" w:rsidRPr="00276FB1" w:rsidRDefault="00A47428" w:rsidP="00C244AC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 w:rsidRPr="00276FB1">
              <w:rPr>
                <w:rFonts w:ascii="Poppins" w:hAnsi="Poppins" w:cs="Poppins"/>
                <w:color w:val="404040" w:themeColor="text1" w:themeTint="BF"/>
              </w:rPr>
              <w:t>Telefoon contactpersoon</w:t>
            </w:r>
            <w:r>
              <w:rPr>
                <w:rFonts w:ascii="Poppins" w:hAnsi="Poppins" w:cs="Poppins"/>
                <w:color w:val="404040" w:themeColor="text1" w:themeTint="BF"/>
              </w:rPr>
              <w:t xml:space="preserve"> 2</w:t>
            </w:r>
            <w:r w:rsidRPr="00276FB1">
              <w:rPr>
                <w:rFonts w:ascii="Poppins" w:hAnsi="Poppins" w:cs="Poppins"/>
                <w:color w:val="404040" w:themeColor="text1" w:themeTint="BF"/>
              </w:rPr>
              <w:t xml:space="preserve"> bij noodgevallen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1811277197"/>
            <w:placeholder>
              <w:docPart w:val="DF3A713914FC4ADD99F041262AC4EC4E"/>
            </w:placeholder>
            <w:showingPlcHdr/>
          </w:sdtPr>
          <w:sdtContent>
            <w:tc>
              <w:tcPr>
                <w:tcW w:w="4708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</w:tcPr>
              <w:p w14:paraId="1627789F" w14:textId="6147FC6F" w:rsidR="00A47428" w:rsidRPr="00276FB1" w:rsidRDefault="00A47428" w:rsidP="00A258C9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276FB1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  <w:tr w:rsidR="00F35A92" w:rsidRPr="001B3BA4" w14:paraId="745AF099" w14:textId="77777777" w:rsidTr="00C244AC">
        <w:trPr>
          <w:trHeight w:val="397"/>
        </w:trPr>
        <w:tc>
          <w:tcPr>
            <w:tcW w:w="3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0374991F" w14:textId="72D7AE30" w:rsidR="00F35A92" w:rsidRPr="00276FB1" w:rsidRDefault="00F35A92" w:rsidP="00C244AC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 w:rsidRPr="00276FB1">
              <w:rPr>
                <w:rFonts w:ascii="Poppins" w:hAnsi="Poppins" w:cs="Poppins"/>
                <w:color w:val="404040" w:themeColor="text1" w:themeTint="BF"/>
              </w:rPr>
              <w:t xml:space="preserve">Naam </w:t>
            </w:r>
            <w:r w:rsidR="00A86D15">
              <w:rPr>
                <w:rFonts w:ascii="Poppins" w:hAnsi="Poppins" w:cs="Poppins"/>
                <w:color w:val="404040" w:themeColor="text1" w:themeTint="BF"/>
              </w:rPr>
              <w:t>huisarts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-1032103830"/>
            <w:placeholder>
              <w:docPart w:val="7A101323EA254EBCA9F8D011660AF9DE"/>
            </w:placeholder>
          </w:sdtPr>
          <w:sdtContent>
            <w:sdt>
              <w:sdtPr>
                <w:rPr>
                  <w:rFonts w:ascii="Poppins" w:hAnsi="Poppins" w:cs="Poppins"/>
                  <w:color w:val="404040" w:themeColor="text1" w:themeTint="BF"/>
                </w:rPr>
                <w:id w:val="1899085423"/>
                <w:placeholder>
                  <w:docPart w:val="DefaultPlaceholder_-1854013440"/>
                </w:placeholder>
                <w:showingPlcHdr/>
              </w:sdtPr>
              <w:sdtContent>
                <w:tc>
                  <w:tcPr>
                    <w:tcW w:w="4708" w:type="dxa"/>
                    <w:tcBorders>
                      <w:top w:val="single" w:sz="4" w:space="0" w:color="999999"/>
                      <w:left w:val="single" w:sz="4" w:space="0" w:color="999999"/>
                      <w:bottom w:val="single" w:sz="4" w:space="0" w:color="999999"/>
                      <w:right w:val="single" w:sz="4" w:space="0" w:color="999999"/>
                    </w:tcBorders>
                    <w:shd w:val="clear" w:color="auto" w:fill="auto"/>
                  </w:tcPr>
                  <w:p w14:paraId="2B22E293" w14:textId="2A41C13B" w:rsidR="00F35A92" w:rsidRPr="00276FB1" w:rsidRDefault="00C16B44" w:rsidP="00A258C9">
                    <w:pPr>
                      <w:pStyle w:val="Plattetekst"/>
                      <w:rPr>
                        <w:rFonts w:ascii="Poppins" w:hAnsi="Poppins" w:cs="Poppins"/>
                        <w:color w:val="404040" w:themeColor="text1" w:themeTint="BF"/>
                      </w:rPr>
                    </w:pPr>
                    <w:r w:rsidRPr="00276FB1">
                      <w:rPr>
                        <w:rStyle w:val="Tekstvantijdelijkeaanduiding"/>
                        <w:rFonts w:ascii="Poppins" w:hAnsi="Poppins" w:cs="Poppins"/>
                      </w:rPr>
                      <w:t>Klik of tik om tekst in te voeren.</w:t>
                    </w:r>
                  </w:p>
                </w:tc>
              </w:sdtContent>
            </w:sdt>
          </w:sdtContent>
        </w:sdt>
      </w:tr>
      <w:tr w:rsidR="00F35A92" w:rsidRPr="001B3BA4" w14:paraId="58021704" w14:textId="77777777" w:rsidTr="00C244AC">
        <w:trPr>
          <w:trHeight w:val="397"/>
        </w:trPr>
        <w:tc>
          <w:tcPr>
            <w:tcW w:w="3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FCD1D8F" w14:textId="1041E299" w:rsidR="00F35A92" w:rsidRPr="00276FB1" w:rsidRDefault="00F35A92" w:rsidP="00C244AC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 w:rsidRPr="00276FB1">
              <w:rPr>
                <w:rFonts w:ascii="Poppins" w:hAnsi="Poppins" w:cs="Poppins"/>
                <w:color w:val="404040" w:themeColor="text1" w:themeTint="BF"/>
              </w:rPr>
              <w:t xml:space="preserve">Telefoon </w:t>
            </w:r>
            <w:r w:rsidR="00A86D15">
              <w:rPr>
                <w:rFonts w:ascii="Poppins" w:hAnsi="Poppins" w:cs="Poppins"/>
                <w:color w:val="404040" w:themeColor="text1" w:themeTint="BF"/>
              </w:rPr>
              <w:t>huis</w:t>
            </w:r>
            <w:r w:rsidRPr="00276FB1">
              <w:rPr>
                <w:rFonts w:ascii="Poppins" w:hAnsi="Poppins" w:cs="Poppins"/>
                <w:color w:val="404040" w:themeColor="text1" w:themeTint="BF"/>
              </w:rPr>
              <w:t xml:space="preserve">arts 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1112097394"/>
            <w:placeholder>
              <w:docPart w:val="7A101323EA254EBCA9F8D011660AF9DE"/>
            </w:placeholder>
          </w:sdtPr>
          <w:sdtContent>
            <w:sdt>
              <w:sdtPr>
                <w:rPr>
                  <w:rFonts w:ascii="Poppins" w:hAnsi="Poppins" w:cs="Poppins"/>
                  <w:color w:val="404040" w:themeColor="text1" w:themeTint="BF"/>
                </w:rPr>
                <w:id w:val="-621621581"/>
                <w:placeholder>
                  <w:docPart w:val="DefaultPlaceholder_-1854013440"/>
                </w:placeholder>
                <w:showingPlcHdr/>
              </w:sdtPr>
              <w:sdtContent>
                <w:tc>
                  <w:tcPr>
                    <w:tcW w:w="4708" w:type="dxa"/>
                    <w:tcBorders>
                      <w:top w:val="single" w:sz="4" w:space="0" w:color="999999"/>
                      <w:left w:val="single" w:sz="4" w:space="0" w:color="999999"/>
                      <w:bottom w:val="single" w:sz="4" w:space="0" w:color="999999"/>
                      <w:right w:val="single" w:sz="4" w:space="0" w:color="999999"/>
                    </w:tcBorders>
                    <w:shd w:val="clear" w:color="auto" w:fill="auto"/>
                  </w:tcPr>
                  <w:p w14:paraId="5AF3DA14" w14:textId="2578B8A6" w:rsidR="00F35A92" w:rsidRPr="00276FB1" w:rsidRDefault="00C16B44" w:rsidP="00A258C9">
                    <w:pPr>
                      <w:pStyle w:val="Plattetekst"/>
                      <w:rPr>
                        <w:rFonts w:ascii="Poppins" w:hAnsi="Poppins" w:cs="Poppins"/>
                        <w:color w:val="404040" w:themeColor="text1" w:themeTint="BF"/>
                      </w:rPr>
                    </w:pPr>
                    <w:r w:rsidRPr="00276FB1">
                      <w:rPr>
                        <w:rStyle w:val="Tekstvantijdelijkeaanduiding"/>
                        <w:rFonts w:ascii="Poppins" w:hAnsi="Poppins" w:cs="Poppins"/>
                      </w:rPr>
                      <w:t>Klik of tik om tekst in te voeren.</w:t>
                    </w:r>
                  </w:p>
                </w:tc>
              </w:sdtContent>
            </w:sdt>
          </w:sdtContent>
        </w:sdt>
      </w:tr>
      <w:tr w:rsidR="00F35A92" w:rsidRPr="001B3BA4" w14:paraId="1E8B5B5F" w14:textId="77777777" w:rsidTr="00C244AC">
        <w:trPr>
          <w:trHeight w:val="397"/>
        </w:trPr>
        <w:tc>
          <w:tcPr>
            <w:tcW w:w="3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339E7EA" w14:textId="18C6A0A1" w:rsidR="00F35A92" w:rsidRPr="00E67031" w:rsidRDefault="00F35A92" w:rsidP="00C244AC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 w:rsidRPr="00E67031">
              <w:rPr>
                <w:rFonts w:ascii="Poppins" w:hAnsi="Poppins" w:cs="Poppins"/>
                <w:color w:val="404040" w:themeColor="text1" w:themeTint="BF"/>
              </w:rPr>
              <w:t xml:space="preserve">Adres </w:t>
            </w:r>
            <w:r w:rsidR="00A86D15">
              <w:rPr>
                <w:rFonts w:ascii="Poppins" w:hAnsi="Poppins" w:cs="Poppins"/>
                <w:color w:val="404040" w:themeColor="text1" w:themeTint="BF"/>
              </w:rPr>
              <w:t>huis</w:t>
            </w:r>
            <w:r w:rsidRPr="00E67031">
              <w:rPr>
                <w:rFonts w:ascii="Poppins" w:hAnsi="Poppins" w:cs="Poppins"/>
                <w:color w:val="404040" w:themeColor="text1" w:themeTint="BF"/>
              </w:rPr>
              <w:t>arts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1791473338"/>
            <w:placeholder>
              <w:docPart w:val="7A101323EA254EBCA9F8D011660AF9DE"/>
            </w:placeholder>
          </w:sdtPr>
          <w:sdtContent>
            <w:sdt>
              <w:sdtPr>
                <w:rPr>
                  <w:rFonts w:ascii="Poppins" w:hAnsi="Poppins" w:cs="Poppins"/>
                  <w:color w:val="404040" w:themeColor="text1" w:themeTint="BF"/>
                </w:rPr>
                <w:id w:val="2015412609"/>
                <w:placeholder>
                  <w:docPart w:val="DefaultPlaceholder_-1854013440"/>
                </w:placeholder>
                <w:showingPlcHdr/>
              </w:sdtPr>
              <w:sdtContent>
                <w:tc>
                  <w:tcPr>
                    <w:tcW w:w="4708" w:type="dxa"/>
                    <w:tcBorders>
                      <w:top w:val="single" w:sz="4" w:space="0" w:color="999999"/>
                      <w:left w:val="single" w:sz="4" w:space="0" w:color="999999"/>
                      <w:bottom w:val="single" w:sz="4" w:space="0" w:color="999999"/>
                      <w:right w:val="single" w:sz="4" w:space="0" w:color="999999"/>
                    </w:tcBorders>
                    <w:shd w:val="clear" w:color="auto" w:fill="auto"/>
                  </w:tcPr>
                  <w:p w14:paraId="3F82F8B0" w14:textId="7A559CFE" w:rsidR="00F35A92" w:rsidRPr="00E67031" w:rsidRDefault="00C16B44" w:rsidP="00A258C9">
                    <w:pPr>
                      <w:pStyle w:val="Plattetekst"/>
                      <w:rPr>
                        <w:rFonts w:ascii="Poppins" w:hAnsi="Poppins" w:cs="Poppins"/>
                        <w:color w:val="404040" w:themeColor="text1" w:themeTint="BF"/>
                      </w:rPr>
                    </w:pPr>
                    <w:r w:rsidRPr="00E67031">
                      <w:rPr>
                        <w:rStyle w:val="Tekstvantijdelijkeaanduiding"/>
                        <w:rFonts w:ascii="Poppins" w:hAnsi="Poppins" w:cs="Poppins"/>
                      </w:rPr>
                      <w:t>Klik of tik om tekst in te voeren.</w:t>
                    </w:r>
                  </w:p>
                </w:tc>
              </w:sdtContent>
            </w:sdt>
          </w:sdtContent>
        </w:sdt>
      </w:tr>
      <w:tr w:rsidR="00F35A92" w:rsidRPr="001B3BA4" w14:paraId="27F66671" w14:textId="77777777" w:rsidTr="00C244AC">
        <w:trPr>
          <w:trHeight w:val="397"/>
        </w:trPr>
        <w:tc>
          <w:tcPr>
            <w:tcW w:w="3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33D0069" w14:textId="5A618591" w:rsidR="00F35A92" w:rsidRPr="00E67031" w:rsidRDefault="00F35A92" w:rsidP="00C244AC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 w:rsidRPr="00E67031">
              <w:rPr>
                <w:rFonts w:ascii="Poppins" w:hAnsi="Poppins" w:cs="Poppins"/>
                <w:color w:val="404040" w:themeColor="text1" w:themeTint="BF"/>
              </w:rPr>
              <w:t xml:space="preserve">Ziektekostenverzekeraar en </w:t>
            </w:r>
            <w:r w:rsidR="00A86D15">
              <w:rPr>
                <w:rFonts w:ascii="Poppins" w:hAnsi="Poppins" w:cs="Poppins"/>
                <w:color w:val="404040" w:themeColor="text1" w:themeTint="BF"/>
              </w:rPr>
              <w:t>polis</w:t>
            </w:r>
            <w:r w:rsidRPr="00E67031">
              <w:rPr>
                <w:rFonts w:ascii="Poppins" w:hAnsi="Poppins" w:cs="Poppins"/>
                <w:color w:val="404040" w:themeColor="text1" w:themeTint="BF"/>
              </w:rPr>
              <w:t>nummer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1646779048"/>
            <w:placeholder>
              <w:docPart w:val="7A101323EA254EBCA9F8D011660AF9DE"/>
            </w:placeholder>
          </w:sdtPr>
          <w:sdtContent>
            <w:sdt>
              <w:sdtPr>
                <w:rPr>
                  <w:rFonts w:ascii="Poppins" w:hAnsi="Poppins" w:cs="Poppins"/>
                  <w:color w:val="404040" w:themeColor="text1" w:themeTint="BF"/>
                </w:rPr>
                <w:id w:val="-1618980971"/>
                <w:placeholder>
                  <w:docPart w:val="DefaultPlaceholder_-1854013440"/>
                </w:placeholder>
                <w:showingPlcHdr/>
              </w:sdtPr>
              <w:sdtContent>
                <w:tc>
                  <w:tcPr>
                    <w:tcW w:w="4708" w:type="dxa"/>
                    <w:tcBorders>
                      <w:top w:val="single" w:sz="4" w:space="0" w:color="999999"/>
                      <w:left w:val="single" w:sz="4" w:space="0" w:color="999999"/>
                      <w:bottom w:val="single" w:sz="4" w:space="0" w:color="999999"/>
                      <w:right w:val="single" w:sz="4" w:space="0" w:color="999999"/>
                    </w:tcBorders>
                    <w:shd w:val="clear" w:color="auto" w:fill="auto"/>
                  </w:tcPr>
                  <w:p w14:paraId="36459F20" w14:textId="4D07C43E" w:rsidR="00F35A92" w:rsidRPr="00E67031" w:rsidRDefault="00C16B44" w:rsidP="00A258C9">
                    <w:pPr>
                      <w:pStyle w:val="Plattetekst"/>
                      <w:rPr>
                        <w:rFonts w:ascii="Poppins" w:hAnsi="Poppins" w:cs="Poppins"/>
                        <w:color w:val="404040" w:themeColor="text1" w:themeTint="BF"/>
                      </w:rPr>
                    </w:pPr>
                    <w:r w:rsidRPr="00E67031">
                      <w:rPr>
                        <w:rStyle w:val="Tekstvantijdelijkeaanduiding"/>
                        <w:rFonts w:ascii="Poppins" w:hAnsi="Poppins" w:cs="Poppins"/>
                      </w:rPr>
                      <w:t>Klik of tik om tekst in te voeren.</w:t>
                    </w:r>
                  </w:p>
                </w:tc>
              </w:sdtContent>
            </w:sdt>
          </w:sdtContent>
        </w:sdt>
      </w:tr>
      <w:tr w:rsidR="00F35A92" w:rsidRPr="001B3BA4" w14:paraId="74A2C872" w14:textId="77777777" w:rsidTr="00C244AC">
        <w:trPr>
          <w:trHeight w:val="397"/>
        </w:trPr>
        <w:tc>
          <w:tcPr>
            <w:tcW w:w="3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2C4D265" w14:textId="77777777" w:rsidR="00F35A92" w:rsidRPr="00E67031" w:rsidRDefault="00F35A92" w:rsidP="00C244AC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 w:rsidRPr="00E67031">
              <w:rPr>
                <w:rFonts w:ascii="Poppins" w:hAnsi="Poppins" w:cs="Poppins"/>
                <w:color w:val="404040" w:themeColor="text1" w:themeTint="BF"/>
              </w:rPr>
              <w:t xml:space="preserve">Bloedgroep 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-529569995"/>
            <w:placeholder>
              <w:docPart w:val="DefaultPlaceholder_-1854013440"/>
            </w:placeholder>
            <w:showingPlcHdr/>
          </w:sdtPr>
          <w:sdtContent>
            <w:tc>
              <w:tcPr>
                <w:tcW w:w="4708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</w:tcPr>
              <w:p w14:paraId="43C84242" w14:textId="4334A990" w:rsidR="00F35A92" w:rsidRPr="00E67031" w:rsidRDefault="00C16B44" w:rsidP="00A258C9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E67031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  <w:tr w:rsidR="00F35A92" w:rsidRPr="001B3BA4" w14:paraId="6666A7B2" w14:textId="77777777" w:rsidTr="00C244AC">
        <w:trPr>
          <w:trHeight w:val="397"/>
        </w:trPr>
        <w:tc>
          <w:tcPr>
            <w:tcW w:w="3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3F0C1E4" w14:textId="77777777" w:rsidR="00F35A92" w:rsidRPr="00E67031" w:rsidRDefault="00F35A92" w:rsidP="00C244AC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 w:rsidRPr="00E67031">
              <w:rPr>
                <w:rFonts w:ascii="Poppins" w:hAnsi="Poppins" w:cs="Poppins"/>
                <w:color w:val="404040" w:themeColor="text1" w:themeTint="BF"/>
              </w:rPr>
              <w:t>Bekende medische aandoeningen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-273323829"/>
            <w:placeholder>
              <w:docPart w:val="7A101323EA254EBCA9F8D011660AF9DE"/>
            </w:placeholder>
          </w:sdtPr>
          <w:sdtContent>
            <w:sdt>
              <w:sdtPr>
                <w:rPr>
                  <w:rFonts w:ascii="Poppins" w:hAnsi="Poppins" w:cs="Poppins"/>
                  <w:color w:val="404040" w:themeColor="text1" w:themeTint="BF"/>
                </w:rPr>
                <w:id w:val="-967902816"/>
                <w:placeholder>
                  <w:docPart w:val="DefaultPlaceholder_-1854013440"/>
                </w:placeholder>
                <w:showingPlcHdr/>
              </w:sdtPr>
              <w:sdtContent>
                <w:tc>
                  <w:tcPr>
                    <w:tcW w:w="4708" w:type="dxa"/>
                    <w:tcBorders>
                      <w:top w:val="single" w:sz="4" w:space="0" w:color="999999"/>
                      <w:left w:val="single" w:sz="4" w:space="0" w:color="999999"/>
                      <w:bottom w:val="single" w:sz="4" w:space="0" w:color="999999"/>
                      <w:right w:val="single" w:sz="4" w:space="0" w:color="999999"/>
                    </w:tcBorders>
                    <w:shd w:val="clear" w:color="auto" w:fill="auto"/>
                  </w:tcPr>
                  <w:p w14:paraId="664B00B2" w14:textId="0C924A80" w:rsidR="00F35A92" w:rsidRPr="00E67031" w:rsidRDefault="00C16B44" w:rsidP="00A258C9">
                    <w:pPr>
                      <w:pStyle w:val="Plattetekst"/>
                      <w:rPr>
                        <w:rFonts w:ascii="Poppins" w:hAnsi="Poppins" w:cs="Poppins"/>
                        <w:color w:val="404040" w:themeColor="text1" w:themeTint="BF"/>
                      </w:rPr>
                    </w:pPr>
                    <w:r w:rsidRPr="00E67031">
                      <w:rPr>
                        <w:rStyle w:val="Tekstvantijdelijkeaanduiding"/>
                        <w:rFonts w:ascii="Poppins" w:hAnsi="Poppins" w:cs="Poppins"/>
                      </w:rPr>
                      <w:t>Klik of tik om tekst in te voeren.</w:t>
                    </w:r>
                  </w:p>
                </w:tc>
              </w:sdtContent>
            </w:sdt>
          </w:sdtContent>
        </w:sdt>
      </w:tr>
      <w:tr w:rsidR="00DE3C58" w:rsidRPr="001B3BA4" w14:paraId="48AB5865" w14:textId="77777777" w:rsidTr="00C244AC">
        <w:trPr>
          <w:trHeight w:val="397"/>
        </w:trPr>
        <w:tc>
          <w:tcPr>
            <w:tcW w:w="3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7A6D0DCC" w14:textId="263B1C9B" w:rsidR="00DE3C58" w:rsidRPr="00E67031" w:rsidRDefault="00DE3C58" w:rsidP="00C244AC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Medicatiegebruik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-1257442451"/>
            <w:placeholder>
              <w:docPart w:val="FD106596FDFD42E994E2A8A07AD7508B"/>
            </w:placeholder>
            <w:showingPlcHdr/>
          </w:sdtPr>
          <w:sdtContent>
            <w:tc>
              <w:tcPr>
                <w:tcW w:w="4708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</w:tcPr>
              <w:p w14:paraId="44B757AD" w14:textId="0406CA1A" w:rsidR="00DE3C58" w:rsidRDefault="00DE3C58" w:rsidP="00A258C9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E67031">
                  <w:rPr>
                    <w:rStyle w:val="Tekstvantijdelijkeaanduiding"/>
                    <w:rFonts w:ascii="Poppins" w:hAnsi="Poppins" w:cs="Poppins"/>
                  </w:rPr>
                  <w:t>Klik of tik om tekst in te voeren.</w:t>
                </w:r>
              </w:p>
            </w:tc>
          </w:sdtContent>
        </w:sdt>
      </w:tr>
    </w:tbl>
    <w:p w14:paraId="0B3C3B3F" w14:textId="77777777" w:rsidR="00F35A92" w:rsidRDefault="00F35A92" w:rsidP="00F35A92"/>
    <w:p w14:paraId="37169982" w14:textId="214B5778" w:rsidR="00167502" w:rsidRDefault="00167502">
      <w:r>
        <w:rPr>
          <w:i/>
        </w:rPr>
        <w:br w:type="page"/>
      </w:r>
    </w:p>
    <w:tbl>
      <w:tblPr>
        <w:tblpPr w:leftFromText="141" w:rightFromText="141" w:vertAnchor="page" w:horzAnchor="margin" w:tblpY="1"/>
        <w:tblW w:w="8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3989"/>
      </w:tblGrid>
      <w:tr w:rsidR="00F35A92" w:rsidRPr="00DE58FD" w14:paraId="2C7B1DF4" w14:textId="77777777" w:rsidTr="00604559">
        <w:trPr>
          <w:trHeight w:val="709"/>
          <w:tblHeader/>
        </w:trPr>
        <w:tc>
          <w:tcPr>
            <w:tcW w:w="8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291F5F" w14:textId="77777777" w:rsidR="00AE62FF" w:rsidRDefault="00AE62FF" w:rsidP="00604559">
            <w:pPr>
              <w:pStyle w:val="Plattetekst2"/>
              <w:tabs>
                <w:tab w:val="left" w:pos="7408"/>
              </w:tabs>
              <w:ind w:left="0"/>
              <w:rPr>
                <w:rFonts w:ascii="Poppins" w:hAnsi="Poppins" w:cs="Poppins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4324BC54" w14:textId="77777777" w:rsidR="00AE62FF" w:rsidRDefault="00AE62FF" w:rsidP="00604559">
            <w:pPr>
              <w:pStyle w:val="Plattetekst2"/>
              <w:tabs>
                <w:tab w:val="left" w:pos="7408"/>
              </w:tabs>
              <w:ind w:left="0"/>
              <w:rPr>
                <w:rFonts w:ascii="Poppins" w:hAnsi="Poppins" w:cs="Poppins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56A6E931" w14:textId="77777777" w:rsidR="00AE62FF" w:rsidRDefault="00AE62FF" w:rsidP="00604559">
            <w:pPr>
              <w:pStyle w:val="Plattetekst2"/>
              <w:tabs>
                <w:tab w:val="left" w:pos="7408"/>
              </w:tabs>
              <w:ind w:left="0"/>
              <w:rPr>
                <w:rFonts w:ascii="Poppins" w:hAnsi="Poppins" w:cs="Poppins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0D570649" w14:textId="77777777" w:rsidR="00AE62FF" w:rsidRDefault="00AE62FF" w:rsidP="00604559">
            <w:pPr>
              <w:pStyle w:val="Plattetekst2"/>
              <w:tabs>
                <w:tab w:val="left" w:pos="7408"/>
              </w:tabs>
              <w:ind w:left="0"/>
              <w:rPr>
                <w:rFonts w:ascii="Poppins" w:hAnsi="Poppins" w:cs="Poppins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274FBA3A" w14:textId="77777777" w:rsidR="00AE62FF" w:rsidRDefault="00AE62FF" w:rsidP="00604559">
            <w:pPr>
              <w:pStyle w:val="Plattetekst2"/>
              <w:tabs>
                <w:tab w:val="left" w:pos="7408"/>
              </w:tabs>
              <w:ind w:left="0"/>
              <w:rPr>
                <w:rFonts w:ascii="Poppins" w:hAnsi="Poppins" w:cs="Poppins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4DF8493D" w14:textId="5E98CF25" w:rsidR="00F35A92" w:rsidRPr="00DE58FD" w:rsidRDefault="00F35A92" w:rsidP="00604559">
            <w:pPr>
              <w:pStyle w:val="Plattetekst2"/>
              <w:tabs>
                <w:tab w:val="left" w:pos="7408"/>
              </w:tabs>
              <w:ind w:left="0"/>
              <w:rPr>
                <w:rFonts w:ascii="Poppins" w:hAnsi="Poppins" w:cs="Poppins"/>
                <w:color w:val="404040" w:themeColor="text1" w:themeTint="BF"/>
                <w:sz w:val="24"/>
                <w:szCs w:val="24"/>
              </w:rPr>
            </w:pPr>
            <w:r w:rsidRPr="00DE58FD">
              <w:rPr>
                <w:rFonts w:ascii="Poppins" w:hAnsi="Poppins" w:cs="Poppins"/>
                <w:b/>
                <w:bCs/>
                <w:color w:val="404040" w:themeColor="text1" w:themeTint="BF"/>
                <w:sz w:val="24"/>
                <w:szCs w:val="24"/>
              </w:rPr>
              <w:t xml:space="preserve">Aanmelding voor: </w:t>
            </w:r>
            <w:r w:rsidRPr="00DE58FD">
              <w:rPr>
                <w:rFonts w:ascii="Poppins" w:hAnsi="Poppins" w:cs="Poppins"/>
                <w:b/>
                <w:bCs/>
                <w:color w:val="404040" w:themeColor="text1" w:themeTint="BF"/>
                <w:sz w:val="20"/>
                <w:szCs w:val="24"/>
              </w:rPr>
              <w:t>(graag aankruisen waarvoor u zich aanmeldt</w:t>
            </w:r>
            <w:r w:rsidR="006F5026">
              <w:rPr>
                <w:rFonts w:ascii="Poppins" w:hAnsi="Poppins" w:cs="Poppins"/>
                <w:b/>
                <w:bCs/>
                <w:color w:val="404040" w:themeColor="text1" w:themeTint="BF"/>
                <w:sz w:val="20"/>
                <w:szCs w:val="24"/>
              </w:rPr>
              <w:t>)</w:t>
            </w:r>
          </w:p>
          <w:p w14:paraId="491E94D5" w14:textId="526BDB77" w:rsidR="00F35A92" w:rsidRPr="00AE62FF" w:rsidRDefault="00000000" w:rsidP="00604559">
            <w:pPr>
              <w:rPr>
                <w:rFonts w:ascii="Poppins" w:hAnsi="Poppins" w:cs="Poppins"/>
                <w:sz w:val="22"/>
              </w:rPr>
            </w:pPr>
            <w:sdt>
              <w:sdtPr>
                <w:rPr>
                  <w:rFonts w:ascii="Poppins" w:hAnsi="Poppins" w:cs="Poppins"/>
                  <w:sz w:val="22"/>
                </w:rPr>
                <w:id w:val="268041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1BC7" w:rsidRPr="00AE62FF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311BC7" w:rsidRPr="00AE62FF">
              <w:rPr>
                <w:rFonts w:ascii="Poppins" w:hAnsi="Poppins" w:cs="Poppins"/>
                <w:sz w:val="22"/>
              </w:rPr>
              <w:t xml:space="preserve">  </w:t>
            </w:r>
            <w:r w:rsidR="00FC2EDB" w:rsidRPr="00AE62FF">
              <w:rPr>
                <w:rFonts w:ascii="Poppins" w:hAnsi="Poppins" w:cs="Poppins"/>
                <w:sz w:val="22"/>
              </w:rPr>
              <w:t>Overbruggingsarrangement</w:t>
            </w:r>
            <w:r w:rsidR="006F5026" w:rsidRPr="00AE62FF">
              <w:rPr>
                <w:rFonts w:ascii="Poppins" w:hAnsi="Poppins" w:cs="Poppins"/>
                <w:sz w:val="22"/>
              </w:rPr>
              <w:t>:</w:t>
            </w:r>
            <w:r w:rsidR="00FC2EDB" w:rsidRPr="00AE62FF">
              <w:rPr>
                <w:rFonts w:ascii="Poppins" w:hAnsi="Poppins" w:cs="Poppins"/>
                <w:sz w:val="22"/>
              </w:rPr>
              <w:t xml:space="preserve"> BAO</w:t>
            </w:r>
            <w:r w:rsidR="006F5026" w:rsidRPr="00AE62FF">
              <w:rPr>
                <w:rFonts w:ascii="Poppins" w:hAnsi="Poppins" w:cs="Poppins"/>
                <w:sz w:val="22"/>
              </w:rPr>
              <w:t>-SBO/BAO-SO</w:t>
            </w:r>
          </w:p>
          <w:p w14:paraId="354089E5" w14:textId="628D8208" w:rsidR="00F35A92" w:rsidRPr="00DE58FD" w:rsidRDefault="00000000" w:rsidP="00604559">
            <w:pPr>
              <w:rPr>
                <w:rFonts w:ascii="Poppins" w:hAnsi="Poppins" w:cs="Poppins"/>
                <w:sz w:val="22"/>
              </w:rPr>
            </w:pPr>
            <w:sdt>
              <w:sdtPr>
                <w:rPr>
                  <w:rFonts w:ascii="Poppins" w:hAnsi="Poppins" w:cs="Poppins"/>
                  <w:sz w:val="22"/>
                </w:rPr>
                <w:id w:val="-1643580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1BC7" w:rsidRPr="00DE58FD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311BC7" w:rsidRPr="00DE58FD">
              <w:rPr>
                <w:rFonts w:ascii="Poppins" w:hAnsi="Poppins" w:cs="Poppins"/>
                <w:sz w:val="22"/>
              </w:rPr>
              <w:t xml:space="preserve">  </w:t>
            </w:r>
            <w:r w:rsidR="00214D46">
              <w:rPr>
                <w:rFonts w:ascii="Poppins" w:hAnsi="Poppins" w:cs="Poppins"/>
                <w:sz w:val="22"/>
              </w:rPr>
              <w:t>Onderwijs-zorg-arrangement</w:t>
            </w:r>
          </w:p>
          <w:p w14:paraId="07F6D9DB" w14:textId="1C41F432" w:rsidR="00F35A92" w:rsidRPr="00DE58FD" w:rsidRDefault="00000000" w:rsidP="00604559">
            <w:pPr>
              <w:rPr>
                <w:rFonts w:ascii="Poppins" w:hAnsi="Poppins" w:cs="Poppins"/>
                <w:sz w:val="22"/>
              </w:rPr>
            </w:pPr>
            <w:sdt>
              <w:sdtPr>
                <w:rPr>
                  <w:rFonts w:ascii="Poppins" w:hAnsi="Poppins" w:cs="Poppins"/>
                  <w:sz w:val="22"/>
                </w:rPr>
                <w:id w:val="394785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1BC7" w:rsidRPr="00DE58FD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311BC7" w:rsidRPr="00DE58FD">
              <w:rPr>
                <w:rFonts w:ascii="Poppins" w:hAnsi="Poppins" w:cs="Poppins"/>
                <w:sz w:val="22"/>
              </w:rPr>
              <w:t xml:space="preserve">  </w:t>
            </w:r>
            <w:r w:rsidR="00F35A92" w:rsidRPr="00DE58FD">
              <w:rPr>
                <w:rFonts w:ascii="Poppins" w:hAnsi="Poppins" w:cs="Poppins"/>
                <w:sz w:val="22"/>
              </w:rPr>
              <w:t xml:space="preserve">Begeleiding </w:t>
            </w:r>
            <w:r w:rsidR="006F5026">
              <w:rPr>
                <w:rFonts w:ascii="Poppins" w:hAnsi="Poppins" w:cs="Poppins"/>
                <w:sz w:val="22"/>
              </w:rPr>
              <w:t xml:space="preserve">in de </w:t>
            </w:r>
            <w:r w:rsidR="00F35A92" w:rsidRPr="00DE58FD">
              <w:rPr>
                <w:rFonts w:ascii="Poppins" w:hAnsi="Poppins" w:cs="Poppins"/>
                <w:sz w:val="22"/>
              </w:rPr>
              <w:t xml:space="preserve">groep / </w:t>
            </w:r>
            <w:r w:rsidR="006F5026">
              <w:rPr>
                <w:rFonts w:ascii="Poppins" w:hAnsi="Poppins" w:cs="Poppins"/>
                <w:sz w:val="22"/>
              </w:rPr>
              <w:t>d</w:t>
            </w:r>
            <w:r w:rsidR="00F35A92" w:rsidRPr="00DE58FD">
              <w:rPr>
                <w:rFonts w:ascii="Poppins" w:hAnsi="Poppins" w:cs="Poppins"/>
                <w:sz w:val="22"/>
              </w:rPr>
              <w:t>agbesteding</w:t>
            </w:r>
          </w:p>
          <w:p w14:paraId="24105ADC" w14:textId="77777777" w:rsidR="00F35A92" w:rsidRPr="00DE58FD" w:rsidRDefault="00F35A92" w:rsidP="00604559">
            <w:pPr>
              <w:pStyle w:val="Default"/>
              <w:rPr>
                <w:rFonts w:ascii="Poppins" w:hAnsi="Poppins" w:cs="Poppins"/>
                <w:b/>
                <w:color w:val="auto"/>
              </w:rPr>
            </w:pPr>
          </w:p>
          <w:p w14:paraId="227A7B85" w14:textId="431BBE3B" w:rsidR="00F35A92" w:rsidRPr="00DE58FD" w:rsidRDefault="00F35A92" w:rsidP="00604559">
            <w:pPr>
              <w:pStyle w:val="Default"/>
              <w:rPr>
                <w:rFonts w:ascii="Poppins" w:hAnsi="Poppins" w:cs="Poppins"/>
                <w:b/>
                <w:color w:val="auto"/>
              </w:rPr>
            </w:pPr>
            <w:r w:rsidRPr="00DE58FD">
              <w:rPr>
                <w:rFonts w:ascii="Poppins" w:hAnsi="Poppins" w:cs="Poppins"/>
                <w:b/>
                <w:color w:val="auto"/>
              </w:rPr>
              <w:t>Reden van aanmelding:</w:t>
            </w: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8725"/>
            </w:tblGrid>
            <w:tr w:rsidR="00F24651" w:rsidRPr="00DE58FD" w14:paraId="70F90745" w14:textId="77777777" w:rsidTr="00F24651">
              <w:tc>
                <w:tcPr>
                  <w:tcW w:w="8725" w:type="dxa"/>
                </w:tcPr>
                <w:p w14:paraId="0AC2DF31" w14:textId="65E87E44" w:rsidR="00F24651" w:rsidRPr="00E26FC4" w:rsidRDefault="00E26FC4" w:rsidP="00991E62">
                  <w:pPr>
                    <w:pStyle w:val="Default"/>
                    <w:framePr w:hSpace="141" w:wrap="around" w:vAnchor="page" w:hAnchor="margin" w:y="1"/>
                    <w:rPr>
                      <w:rFonts w:ascii="Poppins" w:hAnsi="Poppins" w:cs="Poppins"/>
                      <w:bCs/>
                      <w:color w:val="auto"/>
                      <w:sz w:val="22"/>
                      <w:szCs w:val="22"/>
                    </w:rPr>
                  </w:pPr>
                  <w:r w:rsidRPr="00E26FC4">
                    <w:rPr>
                      <w:rFonts w:ascii="Poppins" w:hAnsi="Poppins" w:cs="Poppins"/>
                      <w:bCs/>
                      <w:color w:val="auto"/>
                      <w:sz w:val="22"/>
                      <w:szCs w:val="22"/>
                    </w:rPr>
                    <w:t>Wat is de hulpvraag van het kind?</w:t>
                  </w:r>
                </w:p>
              </w:tc>
            </w:tr>
            <w:tr w:rsidR="00E26FC4" w:rsidRPr="00DE58FD" w14:paraId="36C7CC8D" w14:textId="77777777" w:rsidTr="00F24651">
              <w:tc>
                <w:tcPr>
                  <w:tcW w:w="8725" w:type="dxa"/>
                </w:tcPr>
                <w:p w14:paraId="785D8517" w14:textId="7F72A1F0" w:rsidR="00E26FC4" w:rsidRDefault="00000000" w:rsidP="00991E62">
                  <w:pPr>
                    <w:pStyle w:val="Default"/>
                    <w:framePr w:hSpace="141" w:wrap="around" w:vAnchor="page" w:hAnchor="margin" w:y="1"/>
                    <w:rPr>
                      <w:rFonts w:ascii="Poppins" w:hAnsi="Poppins" w:cs="Poppins"/>
                      <w:b/>
                      <w:color w:val="auto"/>
                    </w:rPr>
                  </w:pPr>
                  <w:sdt>
                    <w:sdtPr>
                      <w:rPr>
                        <w:rFonts w:ascii="Poppins" w:hAnsi="Poppins" w:cs="Poppins"/>
                        <w:b/>
                        <w:color w:val="auto"/>
                      </w:rPr>
                      <w:id w:val="1654870931"/>
                      <w:placeholder>
                        <w:docPart w:val="59F8A38B0BD549B58364801F29F0D7BC"/>
                      </w:placeholder>
                      <w:showingPlcHdr/>
                    </w:sdtPr>
                    <w:sdtContent>
                      <w:r w:rsidR="00E26FC4" w:rsidRPr="00F62627">
                        <w:rPr>
                          <w:rStyle w:val="Tekstvantijdelijkeaanduiding"/>
                        </w:rPr>
                        <w:t>Klik of tik om tekst in te voeren.</w:t>
                      </w:r>
                    </w:sdtContent>
                  </w:sdt>
                </w:p>
              </w:tc>
            </w:tr>
          </w:tbl>
          <w:p w14:paraId="1A5DB8C6" w14:textId="77777777" w:rsidR="00F24651" w:rsidRPr="00DE58FD" w:rsidRDefault="00F24651" w:rsidP="00604559">
            <w:pPr>
              <w:pStyle w:val="Default"/>
              <w:rPr>
                <w:rFonts w:ascii="Poppins" w:hAnsi="Poppins" w:cs="Poppins"/>
                <w:b/>
                <w:color w:val="auto"/>
              </w:rPr>
            </w:pPr>
          </w:p>
          <w:p w14:paraId="531CB6A2" w14:textId="52F7769C" w:rsidR="00F35A92" w:rsidRPr="00DE58FD" w:rsidRDefault="00F35A92" w:rsidP="00604559">
            <w:pPr>
              <w:pStyle w:val="Default"/>
              <w:rPr>
                <w:rFonts w:ascii="Poppins" w:hAnsi="Poppins" w:cs="Poppins"/>
                <w:b/>
                <w:color w:val="auto"/>
              </w:rPr>
            </w:pPr>
            <w:r w:rsidRPr="00DE58FD">
              <w:rPr>
                <w:rFonts w:ascii="Poppins" w:hAnsi="Poppins" w:cs="Poppins"/>
                <w:b/>
                <w:color w:val="auto"/>
              </w:rPr>
              <w:t>Aanvullende informatie:</w:t>
            </w: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4362"/>
              <w:gridCol w:w="4363"/>
            </w:tblGrid>
            <w:tr w:rsidR="00F24651" w:rsidRPr="00DE58FD" w14:paraId="4EA4A246" w14:textId="77777777" w:rsidTr="00604559">
              <w:tc>
                <w:tcPr>
                  <w:tcW w:w="4362" w:type="dxa"/>
                </w:tcPr>
                <w:p w14:paraId="53E7F516" w14:textId="77777777" w:rsidR="00F24651" w:rsidRPr="00DE58FD" w:rsidRDefault="00F24651" w:rsidP="00991E62">
                  <w:pPr>
                    <w:pStyle w:val="Default"/>
                    <w:framePr w:hSpace="141" w:wrap="around" w:vAnchor="page" w:hAnchor="margin" w:y="1"/>
                    <w:rPr>
                      <w:rFonts w:ascii="Poppins" w:hAnsi="Poppins" w:cs="Poppins"/>
                      <w:color w:val="auto"/>
                      <w:sz w:val="22"/>
                      <w:szCs w:val="22"/>
                    </w:rPr>
                  </w:pPr>
                  <w:r w:rsidRPr="00DE58FD">
                    <w:rPr>
                      <w:rFonts w:ascii="Poppins" w:hAnsi="Poppins" w:cs="Poppins"/>
                      <w:color w:val="auto"/>
                      <w:sz w:val="22"/>
                      <w:szCs w:val="22"/>
                    </w:rPr>
                    <w:t xml:space="preserve">Door wie bent u verwezen?  </w:t>
                  </w:r>
                </w:p>
                <w:p w14:paraId="0A7B7D3B" w14:textId="19BBCE62" w:rsidR="00F24651" w:rsidRPr="00DE58FD" w:rsidRDefault="00F24651" w:rsidP="00991E62">
                  <w:pPr>
                    <w:pStyle w:val="Default"/>
                    <w:framePr w:hSpace="141" w:wrap="around" w:vAnchor="page" w:hAnchor="margin" w:y="1"/>
                    <w:rPr>
                      <w:rFonts w:ascii="Poppins" w:hAnsi="Poppins" w:cs="Poppins"/>
                      <w:color w:val="auto"/>
                      <w:sz w:val="22"/>
                      <w:szCs w:val="22"/>
                    </w:rPr>
                  </w:pPr>
                  <w:r w:rsidRPr="00DE58FD">
                    <w:rPr>
                      <w:rFonts w:ascii="Poppins" w:hAnsi="Poppins" w:cs="Poppins"/>
                      <w:color w:val="auto"/>
                      <w:sz w:val="22"/>
                      <w:szCs w:val="22"/>
                    </w:rPr>
                    <w:t xml:space="preserve">Huisarts, CJG, </w:t>
                  </w:r>
                  <w:r w:rsidR="00732B71">
                    <w:rPr>
                      <w:rFonts w:ascii="Poppins" w:hAnsi="Poppins" w:cs="Poppins"/>
                      <w:color w:val="auto"/>
                      <w:sz w:val="22"/>
                      <w:szCs w:val="22"/>
                    </w:rPr>
                    <w:t xml:space="preserve">JGH, </w:t>
                  </w:r>
                  <w:r w:rsidRPr="00DE58FD">
                    <w:rPr>
                      <w:rFonts w:ascii="Poppins" w:hAnsi="Poppins" w:cs="Poppins"/>
                      <w:color w:val="auto"/>
                      <w:sz w:val="22"/>
                      <w:szCs w:val="22"/>
                    </w:rPr>
                    <w:t>School, GGZ?</w:t>
                  </w:r>
                </w:p>
                <w:p w14:paraId="4D36D2A4" w14:textId="6B05EA62" w:rsidR="00F24651" w:rsidRPr="00CC1B31" w:rsidRDefault="00F24651" w:rsidP="00991E62">
                  <w:pPr>
                    <w:pStyle w:val="Default"/>
                    <w:framePr w:hSpace="141" w:wrap="around" w:vAnchor="page" w:hAnchor="margin" w:y="1"/>
                    <w:rPr>
                      <w:rFonts w:ascii="Poppins" w:hAnsi="Poppins" w:cs="Poppins"/>
                      <w:color w:val="auto"/>
                      <w:sz w:val="22"/>
                      <w:szCs w:val="22"/>
                    </w:rPr>
                  </w:pPr>
                  <w:r w:rsidRPr="00DE58FD">
                    <w:rPr>
                      <w:rFonts w:ascii="Poppins" w:hAnsi="Poppins" w:cs="Poppins"/>
                      <w:color w:val="auto"/>
                      <w:sz w:val="22"/>
                      <w:szCs w:val="22"/>
                    </w:rPr>
                    <w:t>Anders, namelijk:</w:t>
                  </w:r>
                </w:p>
              </w:tc>
              <w:sdt>
                <w:sdtPr>
                  <w:rPr>
                    <w:rFonts w:ascii="Poppins" w:hAnsi="Poppins" w:cs="Poppins"/>
                    <w:b/>
                    <w:color w:val="auto"/>
                  </w:rPr>
                  <w:id w:val="378290187"/>
                  <w:placeholder>
                    <w:docPart w:val="DefaultPlaceholder_-1854013440"/>
                  </w:placeholder>
                  <w:showingPlcHdr/>
                </w:sdtPr>
                <w:sdtContent>
                  <w:tc>
                    <w:tcPr>
                      <w:tcW w:w="4363" w:type="dxa"/>
                    </w:tcPr>
                    <w:p w14:paraId="4B3BC295" w14:textId="3FDFD11C" w:rsidR="00F24651" w:rsidRPr="00DE58FD" w:rsidRDefault="00F24651" w:rsidP="00991E62">
                      <w:pPr>
                        <w:pStyle w:val="Default"/>
                        <w:framePr w:hSpace="141" w:wrap="around" w:vAnchor="page" w:hAnchor="margin" w:y="1"/>
                        <w:rPr>
                          <w:rFonts w:ascii="Poppins" w:hAnsi="Poppins" w:cs="Poppins"/>
                          <w:b/>
                          <w:color w:val="auto"/>
                        </w:rPr>
                      </w:pPr>
                      <w:r w:rsidRPr="008E04EA">
                        <w:rPr>
                          <w:rStyle w:val="Tekstvantijdelijkeaanduiding"/>
                          <w:rFonts w:ascii="Poppins" w:hAnsi="Poppins" w:cs="Poppins"/>
                          <w:sz w:val="22"/>
                          <w:szCs w:val="22"/>
                        </w:rPr>
                        <w:t>Klik of tik om tekst in te voeren.</w:t>
                      </w:r>
                    </w:p>
                  </w:tc>
                </w:sdtContent>
              </w:sdt>
            </w:tr>
            <w:tr w:rsidR="00F24651" w:rsidRPr="00DE58FD" w14:paraId="195E7409" w14:textId="77777777" w:rsidTr="00604559">
              <w:tc>
                <w:tcPr>
                  <w:tcW w:w="4362" w:type="dxa"/>
                </w:tcPr>
                <w:p w14:paraId="1CF23099" w14:textId="2EEC351F" w:rsidR="00F24651" w:rsidRPr="00CC1B31" w:rsidRDefault="008E04EA" w:rsidP="00991E62">
                  <w:pPr>
                    <w:pStyle w:val="Default"/>
                    <w:framePr w:hSpace="141" w:wrap="around" w:vAnchor="page" w:hAnchor="margin" w:y="1"/>
                    <w:rPr>
                      <w:rFonts w:ascii="Poppins" w:hAnsi="Poppins" w:cs="Poppins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Poppins" w:hAnsi="Poppins" w:cs="Poppins"/>
                      <w:color w:val="auto"/>
                      <w:sz w:val="22"/>
                      <w:szCs w:val="22"/>
                    </w:rPr>
                    <w:t>Contactgegevens verwijzer</w:t>
                  </w:r>
                </w:p>
              </w:tc>
              <w:tc>
                <w:tcPr>
                  <w:tcW w:w="4363" w:type="dxa"/>
                </w:tcPr>
                <w:p w14:paraId="123F16E8" w14:textId="65F65519" w:rsidR="00F24651" w:rsidRPr="00DE58FD" w:rsidRDefault="00000000" w:rsidP="00991E62">
                  <w:pPr>
                    <w:pStyle w:val="Default"/>
                    <w:framePr w:hSpace="141" w:wrap="around" w:vAnchor="page" w:hAnchor="margin" w:y="1"/>
                    <w:rPr>
                      <w:rFonts w:ascii="Poppins" w:hAnsi="Poppins" w:cs="Poppins"/>
                      <w:b/>
                      <w:color w:val="auto"/>
                    </w:rPr>
                  </w:pPr>
                  <w:sdt>
                    <w:sdtPr>
                      <w:rPr>
                        <w:rFonts w:ascii="Poppins" w:hAnsi="Poppins" w:cs="Poppins"/>
                        <w:bCs/>
                        <w:color w:val="auto"/>
                        <w:sz w:val="22"/>
                        <w:szCs w:val="22"/>
                      </w:rPr>
                      <w:id w:val="1108082251"/>
                      <w:placeholder>
                        <w:docPart w:val="DefaultPlaceholder_-1854013440"/>
                      </w:placeholder>
                      <w:showingPlcHdr/>
                    </w:sdtPr>
                    <w:sdtContent>
                      <w:r w:rsidR="008A65F3" w:rsidRPr="008E04EA">
                        <w:rPr>
                          <w:rStyle w:val="Tekstvantijdelijkeaanduiding"/>
                          <w:rFonts w:ascii="Poppins" w:hAnsi="Poppins" w:cs="Poppins"/>
                          <w:sz w:val="22"/>
                          <w:szCs w:val="22"/>
                        </w:rPr>
                        <w:t>Klik of tik om tekst in te voeren.</w:t>
                      </w:r>
                    </w:sdtContent>
                  </w:sdt>
                </w:p>
              </w:tc>
            </w:tr>
          </w:tbl>
          <w:p w14:paraId="7A8E19A2" w14:textId="77777777" w:rsidR="00F24651" w:rsidRPr="00DE58FD" w:rsidRDefault="00F24651" w:rsidP="00604559">
            <w:pPr>
              <w:pStyle w:val="Default"/>
              <w:rPr>
                <w:rFonts w:ascii="Poppins" w:hAnsi="Poppins" w:cs="Poppins"/>
                <w:b/>
                <w:color w:val="auto"/>
              </w:rPr>
            </w:pPr>
          </w:p>
          <w:p w14:paraId="76B5834D" w14:textId="77777777" w:rsidR="00F35A92" w:rsidRPr="00DE58FD" w:rsidRDefault="00F35A92" w:rsidP="00604559">
            <w:pPr>
              <w:tabs>
                <w:tab w:val="right" w:pos="8741"/>
              </w:tabs>
              <w:ind w:hanging="102"/>
              <w:rPr>
                <w:rFonts w:ascii="Poppins" w:hAnsi="Poppins" w:cs="Poppins"/>
                <w:b/>
              </w:rPr>
            </w:pPr>
            <w:r w:rsidRPr="00DE58FD">
              <w:rPr>
                <w:rFonts w:ascii="Poppins" w:hAnsi="Poppins" w:cs="Poppins"/>
                <w:b/>
              </w:rPr>
              <w:t>Indicatie/beschikking gemeente:</w:t>
            </w:r>
            <w:r w:rsidRPr="00DE58FD">
              <w:rPr>
                <w:rFonts w:ascii="Poppins" w:hAnsi="Poppins" w:cs="Poppins"/>
                <w:b/>
              </w:rPr>
              <w:tab/>
            </w:r>
          </w:p>
        </w:tc>
      </w:tr>
      <w:tr w:rsidR="00F35A92" w:rsidRPr="00DE58FD" w14:paraId="4CC590C2" w14:textId="77777777" w:rsidTr="00604559">
        <w:trPr>
          <w:trHeight w:val="703"/>
        </w:trPr>
        <w:tc>
          <w:tcPr>
            <w:tcW w:w="4962" w:type="dxa"/>
            <w:tcBorders>
              <w:top w:val="single" w:sz="4" w:space="0" w:color="auto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0A38F296" w14:textId="517B7A6C" w:rsidR="00F35A92" w:rsidRPr="00DE58FD" w:rsidRDefault="00F35A92" w:rsidP="00604559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 w:rsidRPr="00DE58FD">
              <w:rPr>
                <w:rFonts w:ascii="Poppins" w:hAnsi="Poppins" w:cs="Poppins"/>
                <w:color w:val="404040" w:themeColor="text1" w:themeTint="BF"/>
              </w:rPr>
              <w:t>Ik heb een indicatie/beschikking voor (dagbesteding/begeleiding/</w:t>
            </w:r>
            <w:r w:rsidR="00B81A0E">
              <w:rPr>
                <w:rFonts w:ascii="Poppins" w:hAnsi="Poppins" w:cs="Poppins"/>
                <w:color w:val="404040" w:themeColor="text1" w:themeTint="BF"/>
              </w:rPr>
              <w:t>PGB</w:t>
            </w:r>
            <w:r w:rsidRPr="00DE58FD">
              <w:rPr>
                <w:rFonts w:ascii="Poppins" w:hAnsi="Poppins" w:cs="Poppins"/>
                <w:color w:val="404040" w:themeColor="text1" w:themeTint="BF"/>
              </w:rPr>
              <w:t>)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1204299592"/>
            <w:placeholder>
              <w:docPart w:val="432CB1CB3E1B42838D3F8ADCDD3CDFBF"/>
            </w:placeholder>
            <w:showingPlcHdr/>
          </w:sdtPr>
          <w:sdtContent>
            <w:tc>
              <w:tcPr>
                <w:tcW w:w="3989" w:type="dxa"/>
                <w:tcBorders>
                  <w:top w:val="single" w:sz="4" w:space="0" w:color="auto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</w:tcPr>
              <w:p w14:paraId="45BF08E8" w14:textId="1279B4AE" w:rsidR="00F35A92" w:rsidRPr="00DE58FD" w:rsidRDefault="006619B2" w:rsidP="00604559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FF4A20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F35A92" w:rsidRPr="00DE58FD" w14:paraId="7AB28EFF" w14:textId="77777777" w:rsidTr="00604559">
        <w:trPr>
          <w:trHeight w:val="367"/>
        </w:trPr>
        <w:tc>
          <w:tcPr>
            <w:tcW w:w="49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524F5292" w14:textId="77777777" w:rsidR="00F35A92" w:rsidRPr="00DE58FD" w:rsidRDefault="00F35A92" w:rsidP="00604559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 w:rsidRPr="00DE58FD">
              <w:rPr>
                <w:rFonts w:ascii="Poppins" w:hAnsi="Poppins" w:cs="Poppins"/>
                <w:color w:val="404040" w:themeColor="text1" w:themeTint="BF"/>
              </w:rPr>
              <w:t>Deze indicatie/beschikking is geldig vanaf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2050793540"/>
            <w:placeholder>
              <w:docPart w:val="1A21EBA1DCD34EE9AF5A5264D64C1476"/>
            </w:placeholder>
            <w:showingPlcHdr/>
          </w:sdtPr>
          <w:sdtContent>
            <w:tc>
              <w:tcPr>
                <w:tcW w:w="3989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</w:tcPr>
              <w:p w14:paraId="481F7AB0" w14:textId="43CB25F3" w:rsidR="00F35A92" w:rsidRPr="00DE58FD" w:rsidRDefault="00B81A0E" w:rsidP="00604559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FF4A20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F35A92" w:rsidRPr="00DE58FD" w14:paraId="4FB6C713" w14:textId="77777777" w:rsidTr="00604559">
        <w:trPr>
          <w:trHeight w:val="367"/>
        </w:trPr>
        <w:tc>
          <w:tcPr>
            <w:tcW w:w="49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2F24BD68" w14:textId="77777777" w:rsidR="00F35A92" w:rsidRPr="00DE58FD" w:rsidRDefault="00F35A92" w:rsidP="00604559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 w:rsidRPr="00DE58FD">
              <w:rPr>
                <w:rFonts w:ascii="Poppins" w:hAnsi="Poppins" w:cs="Poppins"/>
                <w:color w:val="404040" w:themeColor="text1" w:themeTint="BF"/>
              </w:rPr>
              <w:t>Deze indicatie/beschikking is geldig tot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-860361834"/>
            <w:placeholder>
              <w:docPart w:val="1F2EB9E0BEDC47A1A18E3C9254546A50"/>
            </w:placeholder>
            <w:showingPlcHdr/>
          </w:sdtPr>
          <w:sdtContent>
            <w:tc>
              <w:tcPr>
                <w:tcW w:w="3989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</w:tcPr>
              <w:p w14:paraId="2F83007F" w14:textId="58BD4971" w:rsidR="00F35A92" w:rsidRPr="00DE58FD" w:rsidRDefault="00B81A0E" w:rsidP="00604559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FF4A20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2C7F4E" w:rsidRPr="00DE58FD" w14:paraId="4402BD02" w14:textId="77777777" w:rsidTr="00604559">
        <w:trPr>
          <w:trHeight w:val="367"/>
        </w:trPr>
        <w:tc>
          <w:tcPr>
            <w:tcW w:w="49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74EFF149" w14:textId="4E53B547" w:rsidR="002C7F4E" w:rsidRPr="00DE58FD" w:rsidRDefault="002C7F4E" w:rsidP="00604559">
            <w:pPr>
              <w:pStyle w:val="Plattetekst"/>
              <w:rPr>
                <w:rFonts w:ascii="Poppins" w:hAnsi="Poppins" w:cs="Poppins"/>
                <w:color w:val="404040" w:themeColor="text1" w:themeTint="BF"/>
              </w:rPr>
            </w:pPr>
            <w:r>
              <w:rPr>
                <w:rFonts w:ascii="Poppins" w:hAnsi="Poppins" w:cs="Poppins"/>
                <w:color w:val="404040" w:themeColor="text1" w:themeTint="BF"/>
              </w:rPr>
              <w:t>Welk samenwerkingsverband is betrokken?</w:t>
            </w:r>
          </w:p>
        </w:tc>
        <w:sdt>
          <w:sdtPr>
            <w:rPr>
              <w:rFonts w:ascii="Poppins" w:hAnsi="Poppins" w:cs="Poppins"/>
              <w:color w:val="404040" w:themeColor="text1" w:themeTint="BF"/>
            </w:rPr>
            <w:id w:val="544881518"/>
            <w:placeholder>
              <w:docPart w:val="344548388F264B848284A9B92881A2E6"/>
            </w:placeholder>
            <w:showingPlcHdr/>
          </w:sdtPr>
          <w:sdtContent>
            <w:tc>
              <w:tcPr>
                <w:tcW w:w="3989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</w:tcPr>
              <w:p w14:paraId="3408787A" w14:textId="1F78B1F5" w:rsidR="002C7F4E" w:rsidRDefault="002C7F4E" w:rsidP="00604559">
                <w:pPr>
                  <w:pStyle w:val="Plattetekst"/>
                  <w:rPr>
                    <w:rFonts w:ascii="Poppins" w:hAnsi="Poppins" w:cs="Poppins"/>
                    <w:color w:val="404040" w:themeColor="text1" w:themeTint="BF"/>
                  </w:rPr>
                </w:pPr>
                <w:r w:rsidRPr="00FF4A20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</w:tbl>
    <w:p w14:paraId="320013EC" w14:textId="77777777" w:rsidR="00F35A92" w:rsidRPr="00DE58FD" w:rsidRDefault="00F35A92" w:rsidP="00F35A92">
      <w:pPr>
        <w:rPr>
          <w:rFonts w:ascii="Poppins" w:hAnsi="Poppins" w:cs="Poppins"/>
          <w:b/>
          <w:color w:val="404040" w:themeColor="text1" w:themeTint="BF"/>
        </w:rPr>
      </w:pPr>
    </w:p>
    <w:p w14:paraId="1E547CB1" w14:textId="77777777" w:rsidR="00F35A92" w:rsidRDefault="00F35A92" w:rsidP="00F35A92">
      <w:pPr>
        <w:pStyle w:val="Default"/>
        <w:rPr>
          <w:rFonts w:ascii="Poppins" w:hAnsi="Poppins" w:cs="Poppins"/>
          <w:b/>
          <w:color w:val="404040" w:themeColor="text1" w:themeTint="BF"/>
        </w:rPr>
      </w:pPr>
      <w:r w:rsidRPr="00DE58FD">
        <w:rPr>
          <w:rFonts w:ascii="Poppins" w:hAnsi="Poppins" w:cs="Poppins"/>
          <w:b/>
          <w:color w:val="404040" w:themeColor="text1" w:themeTint="BF"/>
        </w:rPr>
        <w:t>Aanvullende informatie:</w:t>
      </w:r>
    </w:p>
    <w:tbl>
      <w:tblPr>
        <w:tblStyle w:val="Tabelraster"/>
        <w:tblW w:w="8838" w:type="dxa"/>
        <w:tblInd w:w="-113" w:type="dxa"/>
        <w:tblLook w:val="04A0" w:firstRow="1" w:lastRow="0" w:firstColumn="1" w:lastColumn="0" w:noHBand="0" w:noVBand="1"/>
      </w:tblPr>
      <w:tblGrid>
        <w:gridCol w:w="8838"/>
      </w:tblGrid>
      <w:tr w:rsidR="00532E24" w:rsidRPr="00E26FC4" w14:paraId="116FAC09" w14:textId="77777777" w:rsidTr="00532E24">
        <w:tc>
          <w:tcPr>
            <w:tcW w:w="8838" w:type="dxa"/>
          </w:tcPr>
          <w:p w14:paraId="603FFA3C" w14:textId="4EB426BF" w:rsidR="00532E24" w:rsidRPr="00532E24" w:rsidRDefault="00532E24" w:rsidP="00532E24">
            <w:pPr>
              <w:pStyle w:val="Default"/>
              <w:rPr>
                <w:rFonts w:ascii="Poppins" w:hAnsi="Poppins" w:cs="Poppins"/>
                <w:color w:val="404040" w:themeColor="text1" w:themeTint="BF"/>
                <w:sz w:val="22"/>
                <w:szCs w:val="22"/>
              </w:rPr>
            </w:pPr>
            <w:r w:rsidRPr="00DE58FD">
              <w:rPr>
                <w:rFonts w:ascii="Poppins" w:hAnsi="Poppins" w:cs="Poppins"/>
                <w:color w:val="404040" w:themeColor="text1" w:themeTint="BF"/>
                <w:sz w:val="22"/>
                <w:szCs w:val="22"/>
              </w:rPr>
              <w:t>Opmerkingen en/of aanvullende informatie</w:t>
            </w:r>
            <w:r>
              <w:rPr>
                <w:rFonts w:ascii="Poppins" w:hAnsi="Poppins" w:cs="Poppins"/>
                <w:color w:val="404040" w:themeColor="text1" w:themeTint="BF"/>
                <w:sz w:val="22"/>
                <w:szCs w:val="22"/>
              </w:rPr>
              <w:t>.</w:t>
            </w:r>
          </w:p>
        </w:tc>
      </w:tr>
      <w:tr w:rsidR="00532E24" w14:paraId="7F28515A" w14:textId="77777777" w:rsidTr="00532E24">
        <w:tc>
          <w:tcPr>
            <w:tcW w:w="8838" w:type="dxa"/>
          </w:tcPr>
          <w:p w14:paraId="04279FC1" w14:textId="77777777" w:rsidR="00532E24" w:rsidRDefault="00000000" w:rsidP="00532E24">
            <w:pPr>
              <w:pStyle w:val="Default"/>
              <w:rPr>
                <w:rFonts w:ascii="Poppins" w:hAnsi="Poppins" w:cs="Poppins"/>
                <w:b/>
                <w:color w:val="auto"/>
              </w:rPr>
            </w:pPr>
            <w:sdt>
              <w:sdtPr>
                <w:rPr>
                  <w:rFonts w:ascii="Poppins" w:hAnsi="Poppins" w:cs="Poppins"/>
                  <w:b/>
                  <w:color w:val="auto"/>
                </w:rPr>
                <w:id w:val="448287730"/>
                <w:placeholder>
                  <w:docPart w:val="FEA9AB5AB5384EB8AD7309FDBC004E7C"/>
                </w:placeholder>
                <w:showingPlcHdr/>
              </w:sdtPr>
              <w:sdtContent>
                <w:r w:rsidR="00532E24" w:rsidRPr="00F62627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</w:tc>
      </w:tr>
    </w:tbl>
    <w:p w14:paraId="79849F90" w14:textId="77777777" w:rsidR="00F35A92" w:rsidRPr="00DE58FD" w:rsidRDefault="00F35A92" w:rsidP="00F35A92">
      <w:pPr>
        <w:pStyle w:val="Default"/>
        <w:rPr>
          <w:rFonts w:ascii="Poppins" w:hAnsi="Poppins" w:cs="Poppins"/>
          <w:b/>
          <w:bCs/>
          <w:color w:val="404040" w:themeColor="text1" w:themeTint="BF"/>
        </w:rPr>
      </w:pPr>
    </w:p>
    <w:p w14:paraId="6FEA4E12" w14:textId="77777777" w:rsidR="00F35A92" w:rsidRPr="00DE58FD" w:rsidRDefault="00F35A92" w:rsidP="00F35A92">
      <w:pPr>
        <w:rPr>
          <w:rFonts w:ascii="Poppins" w:hAnsi="Poppins" w:cs="Poppins"/>
          <w:b/>
          <w:bCs/>
          <w:color w:val="404040" w:themeColor="text1" w:themeTint="BF"/>
        </w:rPr>
      </w:pPr>
      <w:r w:rsidRPr="00DE58FD">
        <w:rPr>
          <w:rFonts w:ascii="Poppins" w:hAnsi="Poppins" w:cs="Poppins"/>
          <w:b/>
          <w:bCs/>
          <w:color w:val="404040" w:themeColor="text1" w:themeTint="BF"/>
        </w:rPr>
        <w:br w:type="page"/>
      </w:r>
    </w:p>
    <w:p w14:paraId="3AA5E164" w14:textId="2C2B9157" w:rsidR="00F35A92" w:rsidRPr="00DE58FD" w:rsidRDefault="00F35A92" w:rsidP="00F35A92">
      <w:pPr>
        <w:pStyle w:val="Default"/>
        <w:tabs>
          <w:tab w:val="left" w:pos="7371"/>
        </w:tabs>
        <w:rPr>
          <w:rFonts w:ascii="Poppins" w:hAnsi="Poppins" w:cs="Poppins"/>
          <w:b/>
          <w:bCs/>
          <w:color w:val="404040" w:themeColor="text1" w:themeTint="BF"/>
          <w:sz w:val="28"/>
        </w:rPr>
      </w:pPr>
      <w:r w:rsidRPr="00DE58FD">
        <w:rPr>
          <w:rFonts w:ascii="Poppins" w:hAnsi="Poppins" w:cs="Poppins"/>
          <w:b/>
          <w:bCs/>
          <w:color w:val="404040" w:themeColor="text1" w:themeTint="BF"/>
          <w:sz w:val="28"/>
          <w:u w:val="single"/>
        </w:rPr>
        <w:lastRenderedPageBreak/>
        <w:t>Toestemmingsverklaring</w:t>
      </w:r>
      <w:r w:rsidRPr="00DE58FD">
        <w:rPr>
          <w:rFonts w:ascii="Poppins" w:hAnsi="Poppins" w:cs="Poppins"/>
          <w:b/>
          <w:bCs/>
          <w:color w:val="404040" w:themeColor="text1" w:themeTint="BF"/>
          <w:sz w:val="28"/>
        </w:rPr>
        <w:t>:</w:t>
      </w:r>
      <w:r w:rsidRPr="00DE58FD">
        <w:rPr>
          <w:rFonts w:ascii="Poppins" w:hAnsi="Poppins" w:cs="Poppins"/>
          <w:b/>
          <w:bCs/>
          <w:color w:val="404040" w:themeColor="text1" w:themeTint="BF"/>
          <w:sz w:val="28"/>
        </w:rPr>
        <w:tab/>
      </w:r>
    </w:p>
    <w:p w14:paraId="08C49711" w14:textId="77777777" w:rsidR="00F35A92" w:rsidRPr="00DE58FD" w:rsidRDefault="00F35A92" w:rsidP="00F35A92">
      <w:pPr>
        <w:pStyle w:val="Default"/>
        <w:rPr>
          <w:rFonts w:ascii="Poppins" w:hAnsi="Poppins" w:cs="Poppins"/>
          <w:b/>
          <w:bCs/>
          <w:color w:val="404040" w:themeColor="text1" w:themeTint="BF"/>
        </w:rPr>
      </w:pPr>
    </w:p>
    <w:p w14:paraId="78E42391" w14:textId="77777777" w:rsidR="00F35A92" w:rsidRPr="00DE58FD" w:rsidRDefault="00F35A92" w:rsidP="00F35A92">
      <w:pPr>
        <w:pStyle w:val="Default"/>
        <w:tabs>
          <w:tab w:val="left" w:pos="7371"/>
        </w:tabs>
        <w:rPr>
          <w:rFonts w:ascii="Poppins" w:hAnsi="Poppins" w:cs="Poppins"/>
          <w:color w:val="404040" w:themeColor="text1" w:themeTint="BF"/>
        </w:rPr>
      </w:pPr>
      <w:r w:rsidRPr="00DE58FD">
        <w:rPr>
          <w:rFonts w:ascii="Poppins" w:hAnsi="Poppins" w:cs="Poppins"/>
          <w:b/>
          <w:bCs/>
          <w:color w:val="404040" w:themeColor="text1" w:themeTint="BF"/>
        </w:rPr>
        <w:t xml:space="preserve">S.v.p. doorhalen wat niet van toepassing is: </w:t>
      </w:r>
    </w:p>
    <w:p w14:paraId="63355AF3" w14:textId="77777777" w:rsidR="00F35A92" w:rsidRPr="00DE58FD" w:rsidRDefault="00F35A92" w:rsidP="00F35A92">
      <w:pPr>
        <w:pStyle w:val="Default"/>
        <w:rPr>
          <w:rFonts w:ascii="Poppins" w:hAnsi="Poppins" w:cs="Poppins"/>
          <w:color w:val="404040" w:themeColor="text1" w:themeTint="BF"/>
          <w:sz w:val="20"/>
          <w:szCs w:val="20"/>
        </w:rPr>
      </w:pPr>
    </w:p>
    <w:p w14:paraId="10EEFE10" w14:textId="31829B5F" w:rsidR="00F35A92" w:rsidRPr="00DE58FD" w:rsidRDefault="00F35A92" w:rsidP="00F35A92">
      <w:pPr>
        <w:pStyle w:val="Default"/>
        <w:rPr>
          <w:rFonts w:ascii="Poppins" w:hAnsi="Poppins" w:cs="Poppins"/>
          <w:color w:val="404040" w:themeColor="text1" w:themeTint="BF"/>
          <w:sz w:val="22"/>
          <w:szCs w:val="22"/>
        </w:rPr>
      </w:pPr>
      <w:r w:rsidRPr="00DE58FD">
        <w:rPr>
          <w:rFonts w:ascii="Poppins" w:hAnsi="Poppins" w:cs="Poppins"/>
          <w:color w:val="404040" w:themeColor="text1" w:themeTint="BF"/>
          <w:sz w:val="22"/>
          <w:szCs w:val="22"/>
        </w:rPr>
        <w:t xml:space="preserve">Ik ga </w:t>
      </w:r>
      <w:r w:rsidRPr="00DE58FD">
        <w:rPr>
          <w:rFonts w:ascii="Poppins" w:hAnsi="Poppins" w:cs="Poppins"/>
          <w:b/>
          <w:bCs/>
          <w:color w:val="404040" w:themeColor="text1" w:themeTint="BF"/>
          <w:sz w:val="22"/>
          <w:szCs w:val="22"/>
        </w:rPr>
        <w:t xml:space="preserve">wel/niet </w:t>
      </w:r>
      <w:r w:rsidRPr="00DE58FD">
        <w:rPr>
          <w:rFonts w:ascii="Poppins" w:hAnsi="Poppins" w:cs="Poppins"/>
          <w:color w:val="404040" w:themeColor="text1" w:themeTint="BF"/>
          <w:sz w:val="22"/>
          <w:szCs w:val="22"/>
        </w:rPr>
        <w:t xml:space="preserve">akkoord met het gebruik van foto’s en/ of video-opnames, waarop mijn kind staat voor publicaties en/of promotionele doeleinden van </w:t>
      </w:r>
      <w:r w:rsidR="00266907">
        <w:rPr>
          <w:rFonts w:ascii="Poppins" w:hAnsi="Poppins" w:cs="Poppins"/>
          <w:color w:val="404040" w:themeColor="text1" w:themeTint="BF"/>
          <w:sz w:val="22"/>
          <w:szCs w:val="22"/>
        </w:rPr>
        <w:t>Floor en Fauna</w:t>
      </w:r>
      <w:r w:rsidRPr="00DE58FD">
        <w:rPr>
          <w:rFonts w:ascii="Poppins" w:hAnsi="Poppins" w:cs="Poppins"/>
          <w:color w:val="404040" w:themeColor="text1" w:themeTint="BF"/>
          <w:sz w:val="22"/>
          <w:szCs w:val="22"/>
        </w:rPr>
        <w:t xml:space="preserve">. </w:t>
      </w:r>
    </w:p>
    <w:p w14:paraId="3B9560DD" w14:textId="77777777" w:rsidR="00F35A92" w:rsidRPr="00DE58FD" w:rsidRDefault="00F35A92" w:rsidP="00F35A92">
      <w:pPr>
        <w:pStyle w:val="Default"/>
        <w:rPr>
          <w:rFonts w:ascii="Poppins" w:hAnsi="Poppins" w:cs="Poppins"/>
          <w:color w:val="404040" w:themeColor="text1" w:themeTint="BF"/>
          <w:sz w:val="22"/>
          <w:szCs w:val="22"/>
        </w:rPr>
      </w:pPr>
    </w:p>
    <w:p w14:paraId="6CB1C8D6" w14:textId="77777777" w:rsidR="00F35A92" w:rsidRPr="00DE58FD" w:rsidRDefault="00F35A92" w:rsidP="00F35A92">
      <w:pPr>
        <w:pStyle w:val="Default"/>
        <w:rPr>
          <w:rFonts w:ascii="Poppins" w:hAnsi="Poppins" w:cs="Poppins"/>
          <w:color w:val="404040" w:themeColor="text1" w:themeTint="BF"/>
          <w:sz w:val="22"/>
          <w:szCs w:val="22"/>
        </w:rPr>
      </w:pPr>
      <w:r w:rsidRPr="00DE58FD">
        <w:rPr>
          <w:rFonts w:ascii="Poppins" w:hAnsi="Poppins" w:cs="Poppins"/>
          <w:color w:val="404040" w:themeColor="text1" w:themeTint="BF"/>
          <w:sz w:val="22"/>
          <w:szCs w:val="22"/>
        </w:rPr>
        <w:t xml:space="preserve">Ik ga </w:t>
      </w:r>
      <w:r w:rsidRPr="00DE58FD">
        <w:rPr>
          <w:rFonts w:ascii="Poppins" w:hAnsi="Poppins" w:cs="Poppins"/>
          <w:b/>
          <w:color w:val="404040" w:themeColor="text1" w:themeTint="BF"/>
          <w:sz w:val="22"/>
          <w:szCs w:val="22"/>
        </w:rPr>
        <w:t>wel/niet</w:t>
      </w:r>
      <w:r w:rsidRPr="00DE58FD">
        <w:rPr>
          <w:rFonts w:ascii="Poppins" w:hAnsi="Poppins" w:cs="Poppins"/>
          <w:color w:val="404040" w:themeColor="text1" w:themeTint="BF"/>
          <w:sz w:val="22"/>
          <w:szCs w:val="22"/>
        </w:rPr>
        <w:t xml:space="preserve"> akkoord voor communicatie door middel van WhatsApp. (WhatsApp wordt alleen gebruikt als communicatiemiddel m.b.t. praktische zaken).</w:t>
      </w:r>
    </w:p>
    <w:p w14:paraId="7B72AFAD" w14:textId="77777777" w:rsidR="00F35A92" w:rsidRPr="00DE58FD" w:rsidRDefault="00F35A92" w:rsidP="00F35A92">
      <w:pPr>
        <w:pStyle w:val="Default"/>
        <w:rPr>
          <w:rFonts w:ascii="Poppins" w:hAnsi="Poppins" w:cs="Poppins"/>
          <w:color w:val="404040" w:themeColor="text1" w:themeTint="BF"/>
          <w:sz w:val="22"/>
          <w:szCs w:val="22"/>
        </w:rPr>
      </w:pPr>
    </w:p>
    <w:p w14:paraId="79CA7C73" w14:textId="36A2B9A5" w:rsidR="00F35A92" w:rsidRPr="00DE58FD" w:rsidRDefault="00F35A92" w:rsidP="00F35A92">
      <w:pPr>
        <w:pStyle w:val="Default"/>
        <w:rPr>
          <w:rFonts w:ascii="Poppins" w:hAnsi="Poppins" w:cs="Poppins"/>
          <w:color w:val="404040" w:themeColor="text1" w:themeTint="BF"/>
          <w:sz w:val="22"/>
          <w:szCs w:val="22"/>
        </w:rPr>
      </w:pPr>
      <w:r w:rsidRPr="00DE58FD">
        <w:rPr>
          <w:rFonts w:ascii="Poppins" w:hAnsi="Poppins" w:cs="Poppins"/>
          <w:color w:val="404040" w:themeColor="text1" w:themeTint="BF"/>
          <w:sz w:val="22"/>
          <w:szCs w:val="22"/>
        </w:rPr>
        <w:t xml:space="preserve">Ik geef </w:t>
      </w:r>
      <w:r w:rsidR="00266907">
        <w:rPr>
          <w:rFonts w:ascii="Poppins" w:hAnsi="Poppins" w:cs="Poppins"/>
          <w:color w:val="404040" w:themeColor="text1" w:themeTint="BF"/>
          <w:sz w:val="22"/>
          <w:szCs w:val="22"/>
        </w:rPr>
        <w:t>Floor en Fauna</w:t>
      </w:r>
      <w:r w:rsidRPr="00DE58FD">
        <w:rPr>
          <w:rFonts w:ascii="Poppins" w:hAnsi="Poppins" w:cs="Poppins"/>
          <w:color w:val="404040" w:themeColor="text1" w:themeTint="BF"/>
          <w:sz w:val="22"/>
          <w:szCs w:val="22"/>
        </w:rPr>
        <w:t xml:space="preserve"> </w:t>
      </w:r>
      <w:r w:rsidRPr="00DE58FD">
        <w:rPr>
          <w:rFonts w:ascii="Poppins" w:hAnsi="Poppins" w:cs="Poppins"/>
          <w:b/>
          <w:color w:val="404040" w:themeColor="text1" w:themeTint="BF"/>
          <w:sz w:val="22"/>
          <w:szCs w:val="22"/>
        </w:rPr>
        <w:t>wel/niet</w:t>
      </w:r>
      <w:r w:rsidRPr="00DE58FD">
        <w:rPr>
          <w:rFonts w:ascii="Poppins" w:hAnsi="Poppins" w:cs="Poppins"/>
          <w:color w:val="404040" w:themeColor="text1" w:themeTint="BF"/>
          <w:sz w:val="22"/>
          <w:szCs w:val="22"/>
        </w:rPr>
        <w:t xml:space="preserve"> toestemming om contact te onderhouden met de gemeente over voortgang van het zorgtraject en de doeltreffendheid ervan. </w:t>
      </w:r>
    </w:p>
    <w:p w14:paraId="68154AAD" w14:textId="77777777" w:rsidR="00F35A92" w:rsidRPr="00DE58FD" w:rsidRDefault="00F35A92" w:rsidP="00F35A92">
      <w:pPr>
        <w:pStyle w:val="Default"/>
        <w:rPr>
          <w:rFonts w:ascii="Poppins" w:hAnsi="Poppins" w:cs="Poppins"/>
          <w:color w:val="404040" w:themeColor="text1" w:themeTint="BF"/>
          <w:sz w:val="22"/>
          <w:szCs w:val="22"/>
        </w:rPr>
      </w:pPr>
    </w:p>
    <w:p w14:paraId="13DEB547" w14:textId="1151407E" w:rsidR="00F35A92" w:rsidRPr="00DE58FD" w:rsidRDefault="00F35A92" w:rsidP="00F35A92">
      <w:pPr>
        <w:pStyle w:val="Default"/>
        <w:rPr>
          <w:rFonts w:ascii="Poppins" w:hAnsi="Poppins" w:cs="Poppins"/>
          <w:color w:val="404040" w:themeColor="text1" w:themeTint="BF"/>
          <w:sz w:val="22"/>
          <w:szCs w:val="22"/>
        </w:rPr>
      </w:pPr>
      <w:r w:rsidRPr="00DE58FD">
        <w:rPr>
          <w:rFonts w:ascii="Poppins" w:hAnsi="Poppins" w:cs="Poppins"/>
          <w:color w:val="404040" w:themeColor="text1" w:themeTint="BF"/>
          <w:sz w:val="22"/>
          <w:szCs w:val="22"/>
        </w:rPr>
        <w:t xml:space="preserve">Ik geef </w:t>
      </w:r>
      <w:r w:rsidR="00CE4043">
        <w:rPr>
          <w:rFonts w:ascii="Poppins" w:hAnsi="Poppins" w:cs="Poppins"/>
          <w:color w:val="404040" w:themeColor="text1" w:themeTint="BF"/>
          <w:sz w:val="22"/>
          <w:szCs w:val="22"/>
        </w:rPr>
        <w:t>Floor en Fauna</w:t>
      </w:r>
      <w:r w:rsidRPr="00DE58FD">
        <w:rPr>
          <w:rFonts w:ascii="Poppins" w:hAnsi="Poppins" w:cs="Poppins"/>
          <w:color w:val="404040" w:themeColor="text1" w:themeTint="BF"/>
          <w:sz w:val="22"/>
          <w:szCs w:val="22"/>
        </w:rPr>
        <w:t xml:space="preserve"> </w:t>
      </w:r>
      <w:r w:rsidRPr="00DE58FD">
        <w:rPr>
          <w:rFonts w:ascii="Poppins" w:hAnsi="Poppins" w:cs="Poppins"/>
          <w:b/>
          <w:color w:val="404040" w:themeColor="text1" w:themeTint="BF"/>
          <w:sz w:val="22"/>
          <w:szCs w:val="22"/>
        </w:rPr>
        <w:t>wel/niet</w:t>
      </w:r>
      <w:r w:rsidRPr="00DE58FD">
        <w:rPr>
          <w:rFonts w:ascii="Poppins" w:hAnsi="Poppins" w:cs="Poppins"/>
          <w:color w:val="404040" w:themeColor="text1" w:themeTint="BF"/>
          <w:sz w:val="22"/>
          <w:szCs w:val="22"/>
        </w:rPr>
        <w:t xml:space="preserve"> toestemming om contact te onderhouden met de andere betrokken zorginstellingen inzake praktische en inhoudelijke voortgang van het zorgtraject, te weten: </w:t>
      </w:r>
      <w:r w:rsidRPr="00DE58FD">
        <w:rPr>
          <w:rFonts w:ascii="Poppins" w:hAnsi="Poppins" w:cs="Poppins"/>
          <w:color w:val="404040" w:themeColor="text1" w:themeTint="BF"/>
          <w:sz w:val="22"/>
          <w:szCs w:val="22"/>
        </w:rPr>
        <w:tab/>
      </w:r>
    </w:p>
    <w:p w14:paraId="61DD23E1" w14:textId="77777777" w:rsidR="00F35A92" w:rsidRPr="00DE58FD" w:rsidRDefault="00F35A92" w:rsidP="00F35A92">
      <w:pPr>
        <w:pStyle w:val="Default"/>
        <w:rPr>
          <w:rFonts w:ascii="Poppins" w:hAnsi="Poppins" w:cs="Poppins"/>
          <w:b/>
          <w:bCs/>
          <w:color w:val="404040" w:themeColor="text1" w:themeTint="BF"/>
          <w:sz w:val="22"/>
          <w:szCs w:val="22"/>
        </w:rPr>
      </w:pPr>
    </w:p>
    <w:p w14:paraId="211B483A" w14:textId="5AB84475" w:rsidR="00F35A92" w:rsidRDefault="00F35A92" w:rsidP="00A373EE">
      <w:pPr>
        <w:pStyle w:val="Default"/>
        <w:numPr>
          <w:ilvl w:val="0"/>
          <w:numId w:val="2"/>
        </w:numPr>
        <w:tabs>
          <w:tab w:val="left" w:leader="dot" w:pos="8505"/>
        </w:tabs>
        <w:ind w:left="567" w:hanging="567"/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  <w:r w:rsidRPr="00DE58FD">
        <w:rPr>
          <w:rFonts w:ascii="Poppins" w:hAnsi="Poppins" w:cs="Poppins"/>
          <w:b/>
          <w:bCs/>
          <w:color w:val="404040" w:themeColor="text1" w:themeTint="BF"/>
          <w:sz w:val="22"/>
          <w:szCs w:val="22"/>
        </w:rPr>
        <w:t xml:space="preserve">School: </w:t>
      </w:r>
      <w:r w:rsidRPr="00DE58FD">
        <w:rPr>
          <w:rFonts w:ascii="Poppins" w:hAnsi="Poppins" w:cs="Poppins"/>
          <w:bCs/>
          <w:color w:val="404040" w:themeColor="text1" w:themeTint="BF"/>
          <w:sz w:val="22"/>
          <w:szCs w:val="22"/>
        </w:rPr>
        <w:t>(pedagogische/onderwijsinhoudelijke gegevens)</w:t>
      </w:r>
    </w:p>
    <w:p w14:paraId="46C8A61E" w14:textId="3998E482" w:rsidR="00A373EE" w:rsidRDefault="00000000" w:rsidP="00A373EE">
      <w:pPr>
        <w:pStyle w:val="Default"/>
        <w:tabs>
          <w:tab w:val="left" w:leader="dot" w:pos="8505"/>
        </w:tabs>
        <w:ind w:left="567"/>
        <w:rPr>
          <w:rFonts w:ascii="Poppins" w:hAnsi="Poppins" w:cs="Poppins"/>
          <w:color w:val="404040" w:themeColor="text1" w:themeTint="BF"/>
        </w:rPr>
      </w:pPr>
      <w:sdt>
        <w:sdtPr>
          <w:rPr>
            <w:rFonts w:ascii="Poppins" w:hAnsi="Poppins" w:cs="Poppins"/>
            <w:color w:val="404040" w:themeColor="text1" w:themeTint="BF"/>
          </w:rPr>
          <w:id w:val="287249037"/>
          <w:placeholder>
            <w:docPart w:val="5ADDD9E3BDF34298A50251E3C65FC876"/>
          </w:placeholder>
          <w:showingPlcHdr/>
        </w:sdtPr>
        <w:sdtContent>
          <w:r w:rsidR="00A373EE" w:rsidRPr="00E67031">
            <w:rPr>
              <w:rStyle w:val="Tekstvantijdelijkeaanduiding"/>
              <w:rFonts w:ascii="Poppins" w:hAnsi="Poppins" w:cs="Poppins"/>
            </w:rPr>
            <w:t>Klik of tik om tekst in te voeren.</w:t>
          </w:r>
        </w:sdtContent>
      </w:sdt>
    </w:p>
    <w:p w14:paraId="750DE266" w14:textId="77777777" w:rsidR="00A373EE" w:rsidRPr="00DE58FD" w:rsidRDefault="00A373EE" w:rsidP="00A373EE">
      <w:pPr>
        <w:pStyle w:val="Default"/>
        <w:tabs>
          <w:tab w:val="left" w:leader="dot" w:pos="8505"/>
        </w:tabs>
        <w:ind w:left="567"/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</w:p>
    <w:p w14:paraId="44B10BFB" w14:textId="4ECCF873" w:rsidR="00F35A92" w:rsidRDefault="00F35A92" w:rsidP="00A373EE">
      <w:pPr>
        <w:pStyle w:val="Default"/>
        <w:numPr>
          <w:ilvl w:val="0"/>
          <w:numId w:val="2"/>
        </w:numPr>
        <w:tabs>
          <w:tab w:val="left" w:leader="dot" w:pos="8505"/>
        </w:tabs>
        <w:ind w:left="567" w:hanging="567"/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  <w:r w:rsidRPr="00DE58FD">
        <w:rPr>
          <w:rFonts w:ascii="Poppins" w:hAnsi="Poppins" w:cs="Poppins"/>
          <w:b/>
          <w:bCs/>
          <w:color w:val="404040" w:themeColor="text1" w:themeTint="BF"/>
          <w:sz w:val="22"/>
          <w:szCs w:val="22"/>
        </w:rPr>
        <w:t>Jeugdzorginstelling:</w:t>
      </w:r>
    </w:p>
    <w:sdt>
      <w:sdtPr>
        <w:rPr>
          <w:rFonts w:ascii="Poppins" w:hAnsi="Poppins" w:cs="Poppins"/>
          <w:color w:val="404040" w:themeColor="text1" w:themeTint="BF"/>
        </w:rPr>
        <w:id w:val="1895618123"/>
        <w:placeholder>
          <w:docPart w:val="1A84A1A9153843AB87894FC600322BF1"/>
        </w:placeholder>
        <w:showingPlcHdr/>
      </w:sdtPr>
      <w:sdtContent>
        <w:p w14:paraId="4C9734D4" w14:textId="2B4D3319" w:rsidR="00A373EE" w:rsidRDefault="00A373EE" w:rsidP="00A373EE">
          <w:pPr>
            <w:pStyle w:val="Default"/>
            <w:tabs>
              <w:tab w:val="left" w:leader="dot" w:pos="8505"/>
            </w:tabs>
            <w:ind w:left="567"/>
            <w:rPr>
              <w:rFonts w:ascii="Poppins" w:hAnsi="Poppins" w:cs="Poppins"/>
              <w:color w:val="404040" w:themeColor="text1" w:themeTint="BF"/>
            </w:rPr>
          </w:pPr>
          <w:r w:rsidRPr="00E67031">
            <w:rPr>
              <w:rStyle w:val="Tekstvantijdelijkeaanduiding"/>
              <w:rFonts w:ascii="Poppins" w:hAnsi="Poppins" w:cs="Poppins"/>
            </w:rPr>
            <w:t>Klik of tik om tekst in te voeren.</w:t>
          </w:r>
        </w:p>
      </w:sdtContent>
    </w:sdt>
    <w:p w14:paraId="175BF0F5" w14:textId="77777777" w:rsidR="00A373EE" w:rsidRPr="00DE58FD" w:rsidRDefault="00A373EE" w:rsidP="00A373EE">
      <w:pPr>
        <w:pStyle w:val="Default"/>
        <w:tabs>
          <w:tab w:val="left" w:leader="dot" w:pos="8505"/>
        </w:tabs>
        <w:ind w:left="567"/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</w:p>
    <w:p w14:paraId="572570B4" w14:textId="51A167BC" w:rsidR="00A373EE" w:rsidRDefault="00F35A92" w:rsidP="00A373EE">
      <w:pPr>
        <w:pStyle w:val="Default"/>
        <w:numPr>
          <w:ilvl w:val="0"/>
          <w:numId w:val="2"/>
        </w:numPr>
        <w:tabs>
          <w:tab w:val="left" w:leader="dot" w:pos="8505"/>
        </w:tabs>
        <w:ind w:left="567" w:hanging="567"/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  <w:r w:rsidRPr="00DE58FD">
        <w:rPr>
          <w:rFonts w:ascii="Poppins" w:hAnsi="Poppins" w:cs="Poppins"/>
          <w:b/>
          <w:bCs/>
          <w:color w:val="404040" w:themeColor="text1" w:themeTint="BF"/>
          <w:sz w:val="22"/>
          <w:szCs w:val="22"/>
        </w:rPr>
        <w:t>Huisarts / consultatiebureau:</w:t>
      </w:r>
    </w:p>
    <w:sdt>
      <w:sdtPr>
        <w:rPr>
          <w:rFonts w:ascii="Poppins" w:hAnsi="Poppins" w:cs="Poppins"/>
          <w:color w:val="404040" w:themeColor="text1" w:themeTint="BF"/>
        </w:rPr>
        <w:id w:val="882287604"/>
        <w:placeholder>
          <w:docPart w:val="3705FAF158BF4E1196966A755DAAC113"/>
        </w:placeholder>
        <w:showingPlcHdr/>
      </w:sdtPr>
      <w:sdtContent>
        <w:p w14:paraId="0153475A" w14:textId="3D37A100" w:rsidR="00F35A92" w:rsidRPr="00DE58FD" w:rsidRDefault="00A373EE" w:rsidP="00A373EE">
          <w:pPr>
            <w:pStyle w:val="Default"/>
            <w:tabs>
              <w:tab w:val="left" w:leader="dot" w:pos="8505"/>
            </w:tabs>
            <w:ind w:left="567"/>
            <w:rPr>
              <w:rFonts w:ascii="Poppins" w:hAnsi="Poppins" w:cs="Poppins"/>
              <w:bCs/>
              <w:color w:val="404040" w:themeColor="text1" w:themeTint="BF"/>
              <w:sz w:val="22"/>
              <w:szCs w:val="22"/>
            </w:rPr>
          </w:pPr>
          <w:r w:rsidRPr="00E67031">
            <w:rPr>
              <w:rStyle w:val="Tekstvantijdelijkeaanduiding"/>
              <w:rFonts w:ascii="Poppins" w:hAnsi="Poppins" w:cs="Poppins"/>
            </w:rPr>
            <w:t>Klik of tik om tekst in te voeren.</w:t>
          </w:r>
        </w:p>
      </w:sdtContent>
    </w:sdt>
    <w:p w14:paraId="72E4FB51" w14:textId="77777777" w:rsidR="00F35A92" w:rsidRPr="00DE58FD" w:rsidRDefault="00F35A92" w:rsidP="00F35A92">
      <w:pPr>
        <w:pStyle w:val="Default"/>
        <w:tabs>
          <w:tab w:val="left" w:leader="dot" w:pos="8505"/>
        </w:tabs>
        <w:ind w:left="567" w:hanging="567"/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</w:p>
    <w:p w14:paraId="710A5EAD" w14:textId="7AFF92CD" w:rsidR="00F35A92" w:rsidRDefault="00F35A92" w:rsidP="00A373EE">
      <w:pPr>
        <w:pStyle w:val="Default"/>
        <w:numPr>
          <w:ilvl w:val="0"/>
          <w:numId w:val="2"/>
        </w:numPr>
        <w:tabs>
          <w:tab w:val="left" w:leader="dot" w:pos="8505"/>
        </w:tabs>
        <w:ind w:left="567" w:hanging="567"/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  <w:r w:rsidRPr="00DE58FD">
        <w:rPr>
          <w:rFonts w:ascii="Poppins" w:hAnsi="Poppins" w:cs="Poppins"/>
          <w:b/>
          <w:bCs/>
          <w:color w:val="404040" w:themeColor="text1" w:themeTint="BF"/>
          <w:sz w:val="22"/>
          <w:szCs w:val="22"/>
        </w:rPr>
        <w:t>GGZ instelling:</w:t>
      </w:r>
    </w:p>
    <w:sdt>
      <w:sdtPr>
        <w:rPr>
          <w:rFonts w:ascii="Poppins" w:hAnsi="Poppins" w:cs="Poppins"/>
          <w:color w:val="404040" w:themeColor="text1" w:themeTint="BF"/>
        </w:rPr>
        <w:id w:val="-680505349"/>
        <w:placeholder>
          <w:docPart w:val="9A072B0CA8664778A7BDA52543F0C26A"/>
        </w:placeholder>
        <w:showingPlcHdr/>
      </w:sdtPr>
      <w:sdtContent>
        <w:p w14:paraId="26D8F195" w14:textId="5062868F" w:rsidR="00A373EE" w:rsidRDefault="00A373EE" w:rsidP="00A373EE">
          <w:pPr>
            <w:pStyle w:val="Default"/>
            <w:tabs>
              <w:tab w:val="left" w:leader="dot" w:pos="8505"/>
            </w:tabs>
            <w:ind w:left="567"/>
            <w:rPr>
              <w:rFonts w:ascii="Poppins" w:hAnsi="Poppins" w:cs="Poppins"/>
              <w:color w:val="404040" w:themeColor="text1" w:themeTint="BF"/>
            </w:rPr>
          </w:pPr>
          <w:r w:rsidRPr="00E67031">
            <w:rPr>
              <w:rStyle w:val="Tekstvantijdelijkeaanduiding"/>
              <w:rFonts w:ascii="Poppins" w:hAnsi="Poppins" w:cs="Poppins"/>
            </w:rPr>
            <w:t>Klik of tik om tekst in te voeren.</w:t>
          </w:r>
        </w:p>
      </w:sdtContent>
    </w:sdt>
    <w:p w14:paraId="6A1522F5" w14:textId="77777777" w:rsidR="00A373EE" w:rsidRPr="00DE58FD" w:rsidRDefault="00A373EE" w:rsidP="00A373EE">
      <w:pPr>
        <w:pStyle w:val="Default"/>
        <w:tabs>
          <w:tab w:val="left" w:leader="dot" w:pos="8505"/>
        </w:tabs>
        <w:ind w:left="567"/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</w:p>
    <w:p w14:paraId="5013A85A" w14:textId="77777777" w:rsidR="00A373EE" w:rsidRPr="00A373EE" w:rsidRDefault="00F35A92" w:rsidP="00A373EE">
      <w:pPr>
        <w:pStyle w:val="Default"/>
        <w:numPr>
          <w:ilvl w:val="0"/>
          <w:numId w:val="2"/>
        </w:numPr>
        <w:tabs>
          <w:tab w:val="left" w:leader="dot" w:pos="8505"/>
        </w:tabs>
        <w:ind w:left="567" w:hanging="567"/>
        <w:rPr>
          <w:rFonts w:ascii="Poppins" w:hAnsi="Poppins" w:cs="Poppins"/>
          <w:b/>
          <w:bCs/>
          <w:color w:val="404040" w:themeColor="text1" w:themeTint="BF"/>
          <w:sz w:val="28"/>
          <w:szCs w:val="22"/>
        </w:rPr>
      </w:pPr>
      <w:r w:rsidRPr="00DE58FD">
        <w:rPr>
          <w:rFonts w:ascii="Poppins" w:hAnsi="Poppins" w:cs="Poppins"/>
          <w:b/>
          <w:bCs/>
          <w:color w:val="404040" w:themeColor="text1" w:themeTint="BF"/>
          <w:sz w:val="22"/>
          <w:szCs w:val="22"/>
        </w:rPr>
        <w:t>Overige betrokkenen (bijv. fysiotherapeut):</w:t>
      </w:r>
    </w:p>
    <w:p w14:paraId="2A1A0D4E" w14:textId="0B9687AC" w:rsidR="00CE4043" w:rsidRDefault="00000000" w:rsidP="00A97A0A">
      <w:pPr>
        <w:pStyle w:val="Default"/>
        <w:tabs>
          <w:tab w:val="left" w:leader="dot" w:pos="8505"/>
        </w:tabs>
        <w:ind w:left="567"/>
        <w:rPr>
          <w:rFonts w:ascii="Poppins" w:hAnsi="Poppins" w:cs="Poppins"/>
          <w:b/>
          <w:bCs/>
          <w:color w:val="404040" w:themeColor="text1" w:themeTint="BF"/>
          <w:sz w:val="28"/>
          <w:szCs w:val="22"/>
        </w:rPr>
      </w:pPr>
      <w:sdt>
        <w:sdtPr>
          <w:rPr>
            <w:rFonts w:ascii="Poppins" w:hAnsi="Poppins" w:cs="Poppins"/>
            <w:color w:val="404040" w:themeColor="text1" w:themeTint="BF"/>
          </w:rPr>
          <w:id w:val="979120958"/>
          <w:placeholder>
            <w:docPart w:val="A77EEEA0E91E4EE7A4F7CAF0B04E300F"/>
          </w:placeholder>
          <w:showingPlcHdr/>
        </w:sdtPr>
        <w:sdtContent>
          <w:r w:rsidR="00A373EE" w:rsidRPr="00E67031">
            <w:rPr>
              <w:rStyle w:val="Tekstvantijdelijkeaanduiding"/>
              <w:rFonts w:ascii="Poppins" w:hAnsi="Poppins" w:cs="Poppins"/>
            </w:rPr>
            <w:t>Klik of tik om tekst in te voeren.</w:t>
          </w:r>
        </w:sdtContent>
      </w:sdt>
      <w:r w:rsidR="00A373EE">
        <w:rPr>
          <w:rFonts w:ascii="Poppins" w:hAnsi="Poppins" w:cs="Poppins"/>
          <w:b/>
          <w:bCs/>
          <w:color w:val="404040" w:themeColor="text1" w:themeTint="BF"/>
          <w:sz w:val="28"/>
          <w:szCs w:val="22"/>
        </w:rPr>
        <w:t xml:space="preserve"> </w:t>
      </w:r>
      <w:r w:rsidR="00CE4043">
        <w:rPr>
          <w:rFonts w:ascii="Poppins" w:hAnsi="Poppins" w:cs="Poppins"/>
          <w:b/>
          <w:bCs/>
          <w:color w:val="404040" w:themeColor="text1" w:themeTint="BF"/>
          <w:sz w:val="28"/>
          <w:szCs w:val="22"/>
        </w:rPr>
        <w:br w:type="page"/>
      </w:r>
    </w:p>
    <w:p w14:paraId="666DEFD8" w14:textId="2AEDF455" w:rsidR="00F35A92" w:rsidRPr="00DE58FD" w:rsidRDefault="00F35A92" w:rsidP="00F35A92">
      <w:pPr>
        <w:pStyle w:val="Default"/>
        <w:tabs>
          <w:tab w:val="left" w:pos="7371"/>
        </w:tabs>
        <w:rPr>
          <w:rFonts w:ascii="Poppins" w:hAnsi="Poppins" w:cs="Poppins"/>
          <w:b/>
          <w:bCs/>
          <w:color w:val="404040" w:themeColor="text1" w:themeTint="BF"/>
          <w:sz w:val="28"/>
          <w:szCs w:val="22"/>
        </w:rPr>
      </w:pPr>
      <w:r w:rsidRPr="00DE58FD">
        <w:rPr>
          <w:rFonts w:ascii="Poppins" w:hAnsi="Poppins" w:cs="Poppins"/>
          <w:b/>
          <w:bCs/>
          <w:color w:val="404040" w:themeColor="text1" w:themeTint="BF"/>
          <w:sz w:val="28"/>
          <w:szCs w:val="22"/>
          <w:u w:val="single"/>
        </w:rPr>
        <w:lastRenderedPageBreak/>
        <w:t>Ondertekening:</w:t>
      </w:r>
      <w:r w:rsidRPr="00DE58FD">
        <w:rPr>
          <w:rFonts w:ascii="Poppins" w:hAnsi="Poppins" w:cs="Poppins"/>
          <w:b/>
          <w:bCs/>
          <w:color w:val="404040" w:themeColor="text1" w:themeTint="BF"/>
          <w:sz w:val="28"/>
          <w:szCs w:val="22"/>
        </w:rPr>
        <w:tab/>
      </w:r>
    </w:p>
    <w:p w14:paraId="25D6EEFA" w14:textId="77777777" w:rsidR="00F35A92" w:rsidRPr="00DE58FD" w:rsidRDefault="00F35A92" w:rsidP="00F35A92">
      <w:pPr>
        <w:pStyle w:val="Default"/>
        <w:tabs>
          <w:tab w:val="decimal" w:leader="dot" w:pos="8364"/>
        </w:tabs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</w:p>
    <w:p w14:paraId="419AA77D" w14:textId="072818CA" w:rsidR="00F35A92" w:rsidRPr="00DE58FD" w:rsidRDefault="00F35A92" w:rsidP="00F35A92">
      <w:pPr>
        <w:pStyle w:val="Default"/>
        <w:tabs>
          <w:tab w:val="decimal" w:leader="dot" w:pos="8364"/>
        </w:tabs>
        <w:rPr>
          <w:rFonts w:ascii="Poppins" w:hAnsi="Poppins" w:cs="Poppins"/>
          <w:b/>
          <w:color w:val="404040" w:themeColor="text1" w:themeTint="BF"/>
          <w:sz w:val="22"/>
          <w:szCs w:val="22"/>
          <w:u w:val="single"/>
        </w:rPr>
      </w:pPr>
      <w:r w:rsidRPr="00DE58FD">
        <w:rPr>
          <w:rFonts w:ascii="Poppins" w:hAnsi="Poppins" w:cs="Poppins"/>
          <w:b/>
          <w:color w:val="404040" w:themeColor="text1" w:themeTint="BF"/>
          <w:sz w:val="22"/>
          <w:szCs w:val="22"/>
          <w:u w:val="single"/>
        </w:rPr>
        <w:t xml:space="preserve">Alle gezagsdragers </w:t>
      </w:r>
      <w:r w:rsidR="00A97A0A">
        <w:rPr>
          <w:rFonts w:ascii="Poppins" w:hAnsi="Poppins" w:cs="Poppins"/>
          <w:b/>
          <w:color w:val="404040" w:themeColor="text1" w:themeTint="BF"/>
          <w:sz w:val="22"/>
          <w:szCs w:val="22"/>
          <w:u w:val="single"/>
        </w:rPr>
        <w:t xml:space="preserve">geven </w:t>
      </w:r>
      <w:r w:rsidRPr="00DE58FD">
        <w:rPr>
          <w:rFonts w:ascii="Poppins" w:hAnsi="Poppins" w:cs="Poppins"/>
          <w:b/>
          <w:color w:val="404040" w:themeColor="text1" w:themeTint="BF"/>
          <w:sz w:val="22"/>
          <w:szCs w:val="22"/>
          <w:u w:val="single"/>
        </w:rPr>
        <w:t>akkoord.</w:t>
      </w:r>
    </w:p>
    <w:p w14:paraId="379C5DC9" w14:textId="77777777" w:rsidR="00E91CDE" w:rsidRPr="00DE58FD" w:rsidRDefault="00E91CDE" w:rsidP="00E91CDE">
      <w:pPr>
        <w:pStyle w:val="Default"/>
        <w:rPr>
          <w:rFonts w:ascii="Poppins" w:hAnsi="Poppins" w:cs="Poppins"/>
          <w:b/>
          <w:bCs/>
          <w:color w:val="404040" w:themeColor="text1" w:themeTint="BF"/>
          <w:sz w:val="22"/>
          <w:szCs w:val="22"/>
        </w:rPr>
      </w:pPr>
      <w:r w:rsidRPr="00DE58FD">
        <w:rPr>
          <w:rFonts w:ascii="Poppins" w:hAnsi="Poppins" w:cs="Poppins"/>
          <w:bCs/>
          <w:color w:val="404040" w:themeColor="text1" w:themeTint="BF"/>
          <w:sz w:val="22"/>
          <w:szCs w:val="22"/>
        </w:rPr>
        <w:t>NB. Indien uw kind ouder is dan 12 jaar, dan moet hij/zij mee tekenen.</w:t>
      </w:r>
      <w:r w:rsidRPr="00DE58FD">
        <w:rPr>
          <w:rFonts w:ascii="Poppins" w:hAnsi="Poppins" w:cs="Poppins"/>
          <w:b/>
          <w:bCs/>
          <w:color w:val="404040" w:themeColor="text1" w:themeTint="BF"/>
          <w:sz w:val="22"/>
          <w:szCs w:val="22"/>
        </w:rPr>
        <w:t xml:space="preserve"> </w:t>
      </w:r>
    </w:p>
    <w:p w14:paraId="221B739A" w14:textId="77777777" w:rsidR="00A22B0B" w:rsidRDefault="00A22B0B" w:rsidP="00F35A92">
      <w:pPr>
        <w:pStyle w:val="Default"/>
        <w:tabs>
          <w:tab w:val="right" w:leader="dot" w:pos="1276"/>
          <w:tab w:val="right" w:leader="dot" w:pos="8364"/>
        </w:tabs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</w:p>
    <w:p w14:paraId="037A0AF4" w14:textId="029826F7" w:rsidR="009563EA" w:rsidRDefault="00F35A92" w:rsidP="00F35A92">
      <w:pPr>
        <w:pStyle w:val="Default"/>
        <w:tabs>
          <w:tab w:val="right" w:leader="dot" w:pos="1276"/>
          <w:tab w:val="right" w:leader="dot" w:pos="8364"/>
        </w:tabs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  <w:r w:rsidRPr="00DE58FD">
        <w:rPr>
          <w:rFonts w:ascii="Poppins" w:hAnsi="Poppins" w:cs="Poppins"/>
          <w:bCs/>
          <w:color w:val="404040" w:themeColor="text1" w:themeTint="BF"/>
          <w:sz w:val="22"/>
          <w:szCs w:val="22"/>
        </w:rPr>
        <w:t>Naam kind:</w:t>
      </w:r>
    </w:p>
    <w:p w14:paraId="31E0842B" w14:textId="527F94BD" w:rsidR="00F35A92" w:rsidRPr="00DE58FD" w:rsidRDefault="00F35A92" w:rsidP="00F35A92">
      <w:pPr>
        <w:pStyle w:val="Default"/>
        <w:tabs>
          <w:tab w:val="right" w:leader="dot" w:pos="1276"/>
          <w:tab w:val="right" w:leader="dot" w:pos="8364"/>
        </w:tabs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  <w:r w:rsidRPr="00DE58FD">
        <w:rPr>
          <w:rFonts w:ascii="Poppins" w:hAnsi="Poppins" w:cs="Poppins"/>
          <w:bCs/>
          <w:color w:val="404040" w:themeColor="text1" w:themeTint="BF"/>
          <w:sz w:val="22"/>
          <w:szCs w:val="22"/>
        </w:rPr>
        <w:tab/>
      </w:r>
      <w:sdt>
        <w:sdtPr>
          <w:rPr>
            <w:rFonts w:ascii="Poppins" w:hAnsi="Poppins" w:cs="Poppins"/>
            <w:color w:val="404040" w:themeColor="text1" w:themeTint="BF"/>
          </w:rPr>
          <w:id w:val="-1095165954"/>
          <w:placeholder>
            <w:docPart w:val="E29F29DAD3CB40C98C106E3235281ABB"/>
          </w:placeholder>
          <w:showingPlcHdr/>
        </w:sdtPr>
        <w:sdtContent>
          <w:r w:rsidR="00F15A23" w:rsidRPr="00E67031">
            <w:rPr>
              <w:rStyle w:val="Tekstvantijdelijkeaanduiding"/>
              <w:rFonts w:ascii="Poppins" w:hAnsi="Poppins" w:cs="Poppins"/>
            </w:rPr>
            <w:t>Klik of tik om tekst in te voeren.</w:t>
          </w:r>
        </w:sdtContent>
      </w:sdt>
    </w:p>
    <w:p w14:paraId="356E7E7F" w14:textId="726DDD88" w:rsidR="00F35A92" w:rsidRPr="00DE58FD" w:rsidRDefault="00F35A92" w:rsidP="00F35A92">
      <w:pPr>
        <w:pStyle w:val="Default"/>
        <w:tabs>
          <w:tab w:val="right" w:leader="dot" w:pos="1276"/>
          <w:tab w:val="right" w:leader="dot" w:pos="8364"/>
        </w:tabs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</w:p>
    <w:p w14:paraId="6AF7A041" w14:textId="351B188F" w:rsidR="00F35A92" w:rsidRDefault="00F35A92" w:rsidP="00F35A92">
      <w:pPr>
        <w:pStyle w:val="Default"/>
        <w:tabs>
          <w:tab w:val="right" w:leader="dot" w:pos="1276"/>
          <w:tab w:val="right" w:leader="dot" w:pos="8364"/>
        </w:tabs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  <w:r w:rsidRPr="00DE58FD">
        <w:rPr>
          <w:rFonts w:ascii="Poppins" w:hAnsi="Poppins" w:cs="Poppins"/>
          <w:bCs/>
          <w:color w:val="404040" w:themeColor="text1" w:themeTint="BF"/>
          <w:sz w:val="22"/>
          <w:szCs w:val="22"/>
        </w:rPr>
        <w:t>Handtekening kind:</w:t>
      </w:r>
    </w:p>
    <w:p w14:paraId="712D85D3" w14:textId="77749C30" w:rsidR="009563EA" w:rsidRPr="00DE58FD" w:rsidRDefault="00EE4F68" w:rsidP="00F35A92">
      <w:pPr>
        <w:pStyle w:val="Default"/>
        <w:tabs>
          <w:tab w:val="right" w:leader="dot" w:pos="1276"/>
          <w:tab w:val="right" w:leader="dot" w:pos="8364"/>
        </w:tabs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  <w:r>
        <w:rPr>
          <w:rFonts w:ascii="Poppins" w:hAnsi="Poppins" w:cs="Poppins"/>
          <w:bCs/>
          <w:noProof/>
          <w:color w:val="404040" w:themeColor="text1" w:themeTint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98D7DF" wp14:editId="359E585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406650" cy="1403350"/>
                <wp:effectExtent l="0" t="0" r="12700" b="25400"/>
                <wp:wrapNone/>
                <wp:docPr id="1459119000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0" cy="1403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96A8A2" id="Rechthoek 4" o:spid="_x0000_s1026" style="position:absolute;margin-left:0;margin-top:-.05pt;width:189.5pt;height:110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" fillcolor="#f2f2f2 [3052]" strokecolor="#0a121c [484]" strokeweight="2pt"/>
            </w:pict>
          </mc:Fallback>
        </mc:AlternateContent>
      </w:r>
    </w:p>
    <w:p w14:paraId="38CBE0D0" w14:textId="1609C451" w:rsidR="00F35A92" w:rsidRPr="00DE58FD" w:rsidRDefault="00F35A92" w:rsidP="00F35A92">
      <w:pPr>
        <w:pStyle w:val="Default"/>
        <w:tabs>
          <w:tab w:val="right" w:leader="dot" w:pos="1276"/>
          <w:tab w:val="right" w:leader="dot" w:pos="8364"/>
        </w:tabs>
        <w:rPr>
          <w:rFonts w:ascii="Poppins" w:hAnsi="Poppins" w:cs="Poppins"/>
          <w:sz w:val="22"/>
          <w:szCs w:val="22"/>
        </w:rPr>
      </w:pPr>
    </w:p>
    <w:p w14:paraId="007C6781" w14:textId="77777777" w:rsidR="00F35A92" w:rsidRPr="009E60F8" w:rsidRDefault="00F35A92" w:rsidP="00F35A92">
      <w:pPr>
        <w:pStyle w:val="Default"/>
        <w:tabs>
          <w:tab w:val="decimal" w:leader="dot" w:pos="8364"/>
        </w:tabs>
        <w:rPr>
          <w:rFonts w:ascii="Poppins" w:hAnsi="Poppins" w:cs="Poppins"/>
          <w:bCs/>
          <w:color w:val="FFFFFF" w:themeColor="background1"/>
          <w:sz w:val="22"/>
          <w:szCs w:val="22"/>
        </w:rPr>
      </w:pPr>
    </w:p>
    <w:p w14:paraId="3F9B6E78" w14:textId="77777777" w:rsidR="00F35A92" w:rsidRPr="00DE58FD" w:rsidRDefault="00F35A92" w:rsidP="00F35A92">
      <w:pPr>
        <w:pStyle w:val="Default"/>
        <w:tabs>
          <w:tab w:val="decimal" w:leader="dot" w:pos="8364"/>
        </w:tabs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</w:p>
    <w:p w14:paraId="48E9CAAF" w14:textId="77777777" w:rsidR="00F35A92" w:rsidRPr="00DE58FD" w:rsidRDefault="00F35A92" w:rsidP="00F35A92">
      <w:pPr>
        <w:pStyle w:val="Default"/>
        <w:tabs>
          <w:tab w:val="decimal" w:leader="dot" w:pos="8364"/>
        </w:tabs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</w:p>
    <w:p w14:paraId="3E6404D0" w14:textId="77777777" w:rsidR="009563EA" w:rsidRDefault="009563EA" w:rsidP="00F35A92">
      <w:pPr>
        <w:pStyle w:val="Default"/>
        <w:tabs>
          <w:tab w:val="decimal" w:leader="dot" w:pos="8364"/>
        </w:tabs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</w:p>
    <w:p w14:paraId="50760B8F" w14:textId="77777777" w:rsidR="009563EA" w:rsidRDefault="009563EA" w:rsidP="00F35A92">
      <w:pPr>
        <w:pStyle w:val="Default"/>
        <w:tabs>
          <w:tab w:val="decimal" w:leader="dot" w:pos="8364"/>
        </w:tabs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</w:p>
    <w:p w14:paraId="13EE10F5" w14:textId="3CC63555" w:rsidR="009563EA" w:rsidRDefault="0008611B" w:rsidP="00F35A92">
      <w:pPr>
        <w:pStyle w:val="Default"/>
        <w:tabs>
          <w:tab w:val="decimal" w:leader="dot" w:pos="8364"/>
        </w:tabs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  <w:r>
        <w:rPr>
          <w:rFonts w:ascii="Poppins" w:hAnsi="Poppins" w:cs="Poppins"/>
          <w:bCs/>
          <w:noProof/>
          <w:color w:val="404040" w:themeColor="text1" w:themeTint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A6D2350" wp14:editId="0D151F98">
                <wp:simplePos x="0" y="0"/>
                <wp:positionH relativeFrom="column">
                  <wp:posOffset>2903855</wp:posOffset>
                </wp:positionH>
                <wp:positionV relativeFrom="paragraph">
                  <wp:posOffset>165735</wp:posOffset>
                </wp:positionV>
                <wp:extent cx="2406650" cy="1403350"/>
                <wp:effectExtent l="0" t="0" r="12700" b="25400"/>
                <wp:wrapSquare wrapText="bothSides"/>
                <wp:docPr id="351394041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0" cy="1403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8294D" w14:textId="77777777" w:rsidR="0008611B" w:rsidRPr="00DE58FD" w:rsidRDefault="0008611B" w:rsidP="0008611B">
                            <w:pPr>
                              <w:pStyle w:val="Default"/>
                              <w:tabs>
                                <w:tab w:val="right" w:leader="dot" w:pos="1276"/>
                                <w:tab w:val="right" w:leader="dot" w:pos="8364"/>
                              </w:tabs>
                              <w:jc w:val="both"/>
                              <w:rPr>
                                <w:rFonts w:ascii="Poppins" w:hAnsi="Poppins" w:cs="Poppins"/>
                                <w:bCs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DE58FD">
                              <w:rPr>
                                <w:rFonts w:ascii="Poppins" w:hAnsi="Poppins" w:cs="Poppins"/>
                                <w:bCs/>
                                <w:color w:val="404040" w:themeColor="text1" w:themeTint="BF"/>
                                <w:sz w:val="22"/>
                                <w:szCs w:val="22"/>
                              </w:rPr>
                              <w:t>Handtekening gezagsdrager 1:</w:t>
                            </w:r>
                          </w:p>
                          <w:p w14:paraId="4129835E" w14:textId="77777777" w:rsidR="0008611B" w:rsidRDefault="0008611B" w:rsidP="000861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6D2350" id="Rechthoek 4" o:spid="_x0000_s1026" style="position:absolute;margin-left:228.65pt;margin-top:13.05pt;width:189.5pt;height:110.5pt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" fillcolor="#f2f2f2 [3052]" strokecolor="#0a121c [484]" strokeweight="2pt">
                <v:textbox>
                  <w:txbxContent>
                    <w:p w14:paraId="0FF8294D" w14:textId="77777777" w:rsidR="0008611B" w:rsidRPr="00DE58FD" w:rsidRDefault="0008611B" w:rsidP="0008611B">
                      <w:pPr>
                        <w:pStyle w:val="Default"/>
                        <w:tabs>
                          <w:tab w:val="right" w:leader="dot" w:pos="1276"/>
                          <w:tab w:val="right" w:leader="dot" w:pos="8364"/>
                        </w:tabs>
                        <w:jc w:val="both"/>
                        <w:rPr>
                          <w:rFonts w:ascii="Poppins" w:hAnsi="Poppins" w:cs="Poppins"/>
                          <w:bCs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DE58FD">
                        <w:rPr>
                          <w:rFonts w:ascii="Poppins" w:hAnsi="Poppins" w:cs="Poppins"/>
                          <w:bCs/>
                          <w:color w:val="404040" w:themeColor="text1" w:themeTint="BF"/>
                          <w:sz w:val="22"/>
                          <w:szCs w:val="22"/>
                        </w:rPr>
                        <w:t>Handtekening gezagsdrager 1:</w:t>
                      </w:r>
                    </w:p>
                    <w:p w14:paraId="4129835E" w14:textId="77777777" w:rsidR="0008611B" w:rsidRDefault="0008611B" w:rsidP="0008611B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3E28212" w14:textId="35D73225" w:rsidR="00A22B0B" w:rsidRDefault="00A22B0B" w:rsidP="00A22B0B">
      <w:pPr>
        <w:pStyle w:val="Default"/>
        <w:tabs>
          <w:tab w:val="decimal" w:leader="dot" w:pos="8364"/>
        </w:tabs>
        <w:jc w:val="both"/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  <w:r w:rsidRPr="00DE58FD">
        <w:rPr>
          <w:rFonts w:ascii="Poppins" w:hAnsi="Poppins" w:cs="Poppins"/>
          <w:bCs/>
          <w:color w:val="404040" w:themeColor="text1" w:themeTint="BF"/>
          <w:sz w:val="22"/>
          <w:szCs w:val="22"/>
        </w:rPr>
        <w:t>Naam gezagsdrager 1:</w:t>
      </w:r>
    </w:p>
    <w:sdt>
      <w:sdtPr>
        <w:rPr>
          <w:rFonts w:ascii="Poppins" w:hAnsi="Poppins" w:cs="Poppins"/>
          <w:color w:val="404040" w:themeColor="text1" w:themeTint="BF"/>
        </w:rPr>
        <w:id w:val="-1115439488"/>
        <w:placeholder>
          <w:docPart w:val="3F528D6F0185428C97FB9D81596D6D27"/>
        </w:placeholder>
        <w:showingPlcHdr/>
      </w:sdtPr>
      <w:sdtContent>
        <w:p w14:paraId="73A4A0C3" w14:textId="77777777" w:rsidR="00A22B0B" w:rsidRPr="00DE58FD" w:rsidRDefault="00A22B0B" w:rsidP="00A22B0B">
          <w:pPr>
            <w:pStyle w:val="Default"/>
            <w:tabs>
              <w:tab w:val="decimal" w:leader="dot" w:pos="8364"/>
            </w:tabs>
            <w:jc w:val="both"/>
            <w:rPr>
              <w:rFonts w:ascii="Poppins" w:hAnsi="Poppins" w:cs="Poppins"/>
              <w:bCs/>
              <w:color w:val="404040" w:themeColor="text1" w:themeTint="BF"/>
              <w:sz w:val="22"/>
              <w:szCs w:val="22"/>
            </w:rPr>
          </w:pPr>
          <w:r w:rsidRPr="00E67031">
            <w:rPr>
              <w:rStyle w:val="Tekstvantijdelijkeaanduiding"/>
              <w:rFonts w:ascii="Poppins" w:hAnsi="Poppins" w:cs="Poppins"/>
            </w:rPr>
            <w:t>Klik of tik om tekst in te voeren.</w:t>
          </w:r>
        </w:p>
      </w:sdtContent>
    </w:sdt>
    <w:p w14:paraId="0DB849D6" w14:textId="143EF12F" w:rsidR="00A22B0B" w:rsidRDefault="00A22B0B" w:rsidP="00A22B0B">
      <w:pPr>
        <w:pStyle w:val="Default"/>
        <w:tabs>
          <w:tab w:val="decimal" w:leader="dot" w:pos="8364"/>
        </w:tabs>
        <w:jc w:val="both"/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</w:p>
    <w:p w14:paraId="71F546EB" w14:textId="35738343" w:rsidR="00A22B0B" w:rsidRDefault="00A22B0B" w:rsidP="00A22B0B">
      <w:pPr>
        <w:pStyle w:val="Default"/>
        <w:tabs>
          <w:tab w:val="decimal" w:leader="dot" w:pos="8364"/>
        </w:tabs>
        <w:jc w:val="both"/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  <w:r w:rsidRPr="00DE58FD">
        <w:rPr>
          <w:rFonts w:ascii="Poppins" w:hAnsi="Poppins" w:cs="Poppins"/>
          <w:bCs/>
          <w:color w:val="404040" w:themeColor="text1" w:themeTint="BF"/>
          <w:sz w:val="22"/>
          <w:szCs w:val="22"/>
        </w:rPr>
        <w:t>Datum:</w:t>
      </w:r>
    </w:p>
    <w:sdt>
      <w:sdtPr>
        <w:rPr>
          <w:rFonts w:ascii="Poppins" w:hAnsi="Poppins" w:cs="Poppins"/>
          <w:color w:val="404040" w:themeColor="text1" w:themeTint="BF"/>
        </w:rPr>
        <w:id w:val="-228931265"/>
        <w:placeholder>
          <w:docPart w:val="2D04E389AEBB4ED88098D820A564F210"/>
        </w:placeholder>
        <w:showingPlcHdr/>
      </w:sdtPr>
      <w:sdtContent>
        <w:p w14:paraId="69AE9DB4" w14:textId="77777777" w:rsidR="00A22B0B" w:rsidRPr="00DE58FD" w:rsidRDefault="00A22B0B" w:rsidP="00A22B0B">
          <w:pPr>
            <w:pStyle w:val="Default"/>
            <w:tabs>
              <w:tab w:val="decimal" w:leader="dot" w:pos="8364"/>
            </w:tabs>
            <w:jc w:val="both"/>
            <w:rPr>
              <w:rFonts w:ascii="Poppins" w:hAnsi="Poppins" w:cs="Poppins"/>
              <w:bCs/>
              <w:color w:val="404040" w:themeColor="text1" w:themeTint="BF"/>
              <w:sz w:val="22"/>
              <w:szCs w:val="22"/>
            </w:rPr>
          </w:pPr>
          <w:r w:rsidRPr="00E67031">
            <w:rPr>
              <w:rStyle w:val="Tekstvantijdelijkeaanduiding"/>
              <w:rFonts w:ascii="Poppins" w:hAnsi="Poppins" w:cs="Poppins"/>
            </w:rPr>
            <w:t>Klik of tik om tekst in te voeren.</w:t>
          </w:r>
        </w:p>
      </w:sdtContent>
    </w:sdt>
    <w:p w14:paraId="6AE4F7CD" w14:textId="61767CC4" w:rsidR="00A22B0B" w:rsidRPr="00DE58FD" w:rsidRDefault="00A22B0B" w:rsidP="00A22B0B">
      <w:pPr>
        <w:pStyle w:val="Default"/>
        <w:tabs>
          <w:tab w:val="decimal" w:leader="dot" w:pos="8364"/>
        </w:tabs>
        <w:jc w:val="both"/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</w:p>
    <w:p w14:paraId="365A3E1D" w14:textId="779C2862" w:rsidR="00A22B0B" w:rsidRPr="00DE58FD" w:rsidRDefault="00A22B0B" w:rsidP="00A22B0B">
      <w:pPr>
        <w:pStyle w:val="Default"/>
        <w:tabs>
          <w:tab w:val="right" w:leader="dot" w:pos="1276"/>
          <w:tab w:val="right" w:leader="dot" w:pos="8364"/>
        </w:tabs>
        <w:jc w:val="both"/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</w:p>
    <w:p w14:paraId="40A845C2" w14:textId="77777777" w:rsidR="002710CC" w:rsidRDefault="002710CC" w:rsidP="00A22B0B">
      <w:pPr>
        <w:pStyle w:val="Default"/>
        <w:tabs>
          <w:tab w:val="decimal" w:leader="dot" w:pos="8364"/>
        </w:tabs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</w:p>
    <w:p w14:paraId="192ECB25" w14:textId="5E92CBFB" w:rsidR="00A22B0B" w:rsidRDefault="004C40FE" w:rsidP="00A22B0B">
      <w:pPr>
        <w:pStyle w:val="Default"/>
        <w:tabs>
          <w:tab w:val="decimal" w:leader="dot" w:pos="8364"/>
        </w:tabs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  <w:r>
        <w:rPr>
          <w:rFonts w:ascii="Poppins" w:hAnsi="Poppins" w:cs="Poppins"/>
          <w:bCs/>
          <w:noProof/>
          <w:color w:val="404040" w:themeColor="text1" w:themeTint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4DF79B" wp14:editId="6CF7194F">
                <wp:simplePos x="0" y="0"/>
                <wp:positionH relativeFrom="column">
                  <wp:posOffset>2901315</wp:posOffset>
                </wp:positionH>
                <wp:positionV relativeFrom="paragraph">
                  <wp:posOffset>154940</wp:posOffset>
                </wp:positionV>
                <wp:extent cx="2406650" cy="1403350"/>
                <wp:effectExtent l="0" t="0" r="12700" b="25400"/>
                <wp:wrapNone/>
                <wp:docPr id="1012206248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0" cy="1403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D7501" w14:textId="77777777" w:rsidR="002710CC" w:rsidRPr="00DE58FD" w:rsidRDefault="002710CC" w:rsidP="002710CC">
                            <w:pPr>
                              <w:pStyle w:val="Default"/>
                              <w:tabs>
                                <w:tab w:val="right" w:leader="dot" w:pos="1276"/>
                                <w:tab w:val="right" w:leader="dot" w:pos="8364"/>
                              </w:tabs>
                              <w:rPr>
                                <w:rFonts w:ascii="Poppins" w:hAnsi="Poppins" w:cs="Poppins"/>
                                <w:bCs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DE58FD">
                              <w:rPr>
                                <w:rFonts w:ascii="Poppins" w:hAnsi="Poppins" w:cs="Poppins"/>
                                <w:bCs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Handtekening gezagsdrager 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404040" w:themeColor="text1" w:themeTint="BF"/>
                                <w:sz w:val="22"/>
                                <w:szCs w:val="22"/>
                              </w:rPr>
                              <w:t>2</w:t>
                            </w:r>
                            <w:r w:rsidRPr="00DE58FD">
                              <w:rPr>
                                <w:rFonts w:ascii="Poppins" w:hAnsi="Poppins" w:cs="Poppins"/>
                                <w:bCs/>
                                <w:color w:val="404040" w:themeColor="text1" w:themeTint="BF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2D183534" w14:textId="77777777" w:rsidR="002710CC" w:rsidRDefault="002710CC" w:rsidP="002710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4DF79B" id="_x0000_s1027" style="position:absolute;margin-left:228.45pt;margin-top:12.2pt;width:189.5pt;height:110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" fillcolor="#f2f2f2 [3052]" strokecolor="#0a121c [484]" strokeweight="2pt">
                <v:textbox>
                  <w:txbxContent>
                    <w:p w14:paraId="542D7501" w14:textId="77777777" w:rsidR="002710CC" w:rsidRPr="00DE58FD" w:rsidRDefault="002710CC" w:rsidP="002710CC">
                      <w:pPr>
                        <w:pStyle w:val="Default"/>
                        <w:tabs>
                          <w:tab w:val="right" w:leader="dot" w:pos="1276"/>
                          <w:tab w:val="right" w:leader="dot" w:pos="8364"/>
                        </w:tabs>
                        <w:rPr>
                          <w:rFonts w:ascii="Poppins" w:hAnsi="Poppins" w:cs="Poppins"/>
                          <w:bCs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DE58FD">
                        <w:rPr>
                          <w:rFonts w:ascii="Poppins" w:hAnsi="Poppins" w:cs="Poppins"/>
                          <w:bCs/>
                          <w:color w:val="404040" w:themeColor="text1" w:themeTint="BF"/>
                          <w:sz w:val="22"/>
                          <w:szCs w:val="22"/>
                        </w:rPr>
                        <w:t xml:space="preserve">Handtekening gezagsdrager </w:t>
                      </w:r>
                      <w:r>
                        <w:rPr>
                          <w:rFonts w:ascii="Poppins" w:hAnsi="Poppins" w:cs="Poppins"/>
                          <w:bCs/>
                          <w:color w:val="404040" w:themeColor="text1" w:themeTint="BF"/>
                          <w:sz w:val="22"/>
                          <w:szCs w:val="22"/>
                        </w:rPr>
                        <w:t>2</w:t>
                      </w:r>
                      <w:r w:rsidRPr="00DE58FD">
                        <w:rPr>
                          <w:rFonts w:ascii="Poppins" w:hAnsi="Poppins" w:cs="Poppins"/>
                          <w:bCs/>
                          <w:color w:val="404040" w:themeColor="text1" w:themeTint="BF"/>
                          <w:sz w:val="22"/>
                          <w:szCs w:val="22"/>
                        </w:rPr>
                        <w:t>:</w:t>
                      </w:r>
                    </w:p>
                    <w:p w14:paraId="2D183534" w14:textId="77777777" w:rsidR="002710CC" w:rsidRDefault="002710CC" w:rsidP="002710C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22B0B" w:rsidRPr="00DE58FD">
        <w:rPr>
          <w:rFonts w:ascii="Poppins" w:hAnsi="Poppins" w:cs="Poppins"/>
          <w:bCs/>
          <w:color w:val="404040" w:themeColor="text1" w:themeTint="BF"/>
          <w:sz w:val="22"/>
          <w:szCs w:val="22"/>
        </w:rPr>
        <w:t xml:space="preserve">Naam gezagsdrager </w:t>
      </w:r>
      <w:r w:rsidR="00A22B0B">
        <w:rPr>
          <w:rFonts w:ascii="Poppins" w:hAnsi="Poppins" w:cs="Poppins"/>
          <w:bCs/>
          <w:color w:val="404040" w:themeColor="text1" w:themeTint="BF"/>
          <w:sz w:val="22"/>
          <w:szCs w:val="22"/>
        </w:rPr>
        <w:t>2</w:t>
      </w:r>
      <w:r w:rsidR="00A22B0B" w:rsidRPr="00DE58FD">
        <w:rPr>
          <w:rFonts w:ascii="Poppins" w:hAnsi="Poppins" w:cs="Poppins"/>
          <w:bCs/>
          <w:color w:val="404040" w:themeColor="text1" w:themeTint="BF"/>
          <w:sz w:val="22"/>
          <w:szCs w:val="22"/>
        </w:rPr>
        <w:t xml:space="preserve">: </w:t>
      </w:r>
    </w:p>
    <w:sdt>
      <w:sdtPr>
        <w:rPr>
          <w:rFonts w:ascii="Poppins" w:hAnsi="Poppins" w:cs="Poppins"/>
          <w:color w:val="404040" w:themeColor="text1" w:themeTint="BF"/>
        </w:rPr>
        <w:id w:val="1882123037"/>
        <w:placeholder>
          <w:docPart w:val="152BF2837AAD40DDAB293E5EB1BEA114"/>
        </w:placeholder>
        <w:showingPlcHdr/>
      </w:sdtPr>
      <w:sdtContent>
        <w:p w14:paraId="33340C28" w14:textId="77777777" w:rsidR="00A22B0B" w:rsidRPr="00DE58FD" w:rsidRDefault="00A22B0B" w:rsidP="00A22B0B">
          <w:pPr>
            <w:pStyle w:val="Default"/>
            <w:tabs>
              <w:tab w:val="decimal" w:leader="dot" w:pos="8364"/>
            </w:tabs>
            <w:rPr>
              <w:rFonts w:ascii="Poppins" w:hAnsi="Poppins" w:cs="Poppins"/>
              <w:bCs/>
              <w:color w:val="404040" w:themeColor="text1" w:themeTint="BF"/>
              <w:sz w:val="22"/>
              <w:szCs w:val="22"/>
            </w:rPr>
          </w:pPr>
          <w:r w:rsidRPr="00E67031">
            <w:rPr>
              <w:rStyle w:val="Tekstvantijdelijkeaanduiding"/>
              <w:rFonts w:ascii="Poppins" w:hAnsi="Poppins" w:cs="Poppins"/>
            </w:rPr>
            <w:t>Klik of tik om tekst in te voeren.</w:t>
          </w:r>
        </w:p>
      </w:sdtContent>
    </w:sdt>
    <w:p w14:paraId="6EC31978" w14:textId="2059E32E" w:rsidR="00A22B0B" w:rsidRDefault="00A22B0B" w:rsidP="00A22B0B">
      <w:pPr>
        <w:pStyle w:val="Default"/>
        <w:tabs>
          <w:tab w:val="decimal" w:leader="dot" w:pos="8364"/>
        </w:tabs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</w:p>
    <w:p w14:paraId="4DB5009C" w14:textId="668B3A6B" w:rsidR="00A22B0B" w:rsidRDefault="00A22B0B" w:rsidP="00A22B0B">
      <w:pPr>
        <w:pStyle w:val="Default"/>
        <w:tabs>
          <w:tab w:val="decimal" w:leader="dot" w:pos="8364"/>
        </w:tabs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  <w:r w:rsidRPr="00DE58FD">
        <w:rPr>
          <w:rFonts w:ascii="Poppins" w:hAnsi="Poppins" w:cs="Poppins"/>
          <w:bCs/>
          <w:color w:val="404040" w:themeColor="text1" w:themeTint="BF"/>
          <w:sz w:val="22"/>
          <w:szCs w:val="22"/>
        </w:rPr>
        <w:t>Datum:</w:t>
      </w:r>
    </w:p>
    <w:sdt>
      <w:sdtPr>
        <w:rPr>
          <w:rFonts w:ascii="Poppins" w:hAnsi="Poppins" w:cs="Poppins"/>
          <w:color w:val="404040" w:themeColor="text1" w:themeTint="BF"/>
        </w:rPr>
        <w:id w:val="562768269"/>
        <w:placeholder>
          <w:docPart w:val="7B36538EDC83428EAAD21CBBD78FFFBF"/>
        </w:placeholder>
        <w:showingPlcHdr/>
      </w:sdtPr>
      <w:sdtContent>
        <w:p w14:paraId="33E54FCB" w14:textId="77777777" w:rsidR="00A22B0B" w:rsidRPr="00DE58FD" w:rsidRDefault="00A22B0B" w:rsidP="00A22B0B">
          <w:pPr>
            <w:pStyle w:val="Default"/>
            <w:tabs>
              <w:tab w:val="decimal" w:leader="dot" w:pos="8364"/>
            </w:tabs>
            <w:rPr>
              <w:rFonts w:ascii="Poppins" w:hAnsi="Poppins" w:cs="Poppins"/>
              <w:bCs/>
              <w:color w:val="404040" w:themeColor="text1" w:themeTint="BF"/>
              <w:sz w:val="22"/>
              <w:szCs w:val="22"/>
            </w:rPr>
          </w:pPr>
          <w:r w:rsidRPr="00E67031">
            <w:rPr>
              <w:rStyle w:val="Tekstvantijdelijkeaanduiding"/>
              <w:rFonts w:ascii="Poppins" w:hAnsi="Poppins" w:cs="Poppins"/>
            </w:rPr>
            <w:t>Klik of tik om tekst in te voeren.</w:t>
          </w:r>
        </w:p>
      </w:sdtContent>
    </w:sdt>
    <w:p w14:paraId="7F32E088" w14:textId="77777777" w:rsidR="00A22B0B" w:rsidRPr="00DE58FD" w:rsidRDefault="00A22B0B" w:rsidP="00A22B0B">
      <w:pPr>
        <w:pStyle w:val="Default"/>
        <w:tabs>
          <w:tab w:val="decimal" w:leader="dot" w:pos="8364"/>
        </w:tabs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</w:p>
    <w:p w14:paraId="75FFB1D1" w14:textId="3606ADB9" w:rsidR="00A22B0B" w:rsidRPr="00DE58FD" w:rsidRDefault="00A22B0B" w:rsidP="00A22B0B">
      <w:pPr>
        <w:pStyle w:val="Default"/>
        <w:tabs>
          <w:tab w:val="right" w:leader="dot" w:pos="1276"/>
          <w:tab w:val="right" w:leader="dot" w:pos="8364"/>
        </w:tabs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</w:p>
    <w:p w14:paraId="6D55954F" w14:textId="77777777" w:rsidR="00A22B0B" w:rsidRPr="00DE58FD" w:rsidRDefault="00A22B0B" w:rsidP="00A22B0B">
      <w:pPr>
        <w:pStyle w:val="Default"/>
        <w:tabs>
          <w:tab w:val="right" w:leader="dot" w:pos="1276"/>
          <w:tab w:val="right" w:leader="dot" w:pos="8364"/>
        </w:tabs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</w:p>
    <w:p w14:paraId="0637A8EC" w14:textId="77777777" w:rsidR="009E60F8" w:rsidRDefault="009E60F8" w:rsidP="00F35A92">
      <w:pPr>
        <w:pStyle w:val="Default"/>
        <w:tabs>
          <w:tab w:val="decimal" w:leader="dot" w:pos="8364"/>
        </w:tabs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</w:p>
    <w:p w14:paraId="6DFFE778" w14:textId="77777777" w:rsidR="009E60F8" w:rsidRDefault="009E60F8" w:rsidP="00F35A92">
      <w:pPr>
        <w:pStyle w:val="Default"/>
        <w:tabs>
          <w:tab w:val="decimal" w:leader="dot" w:pos="8364"/>
        </w:tabs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</w:p>
    <w:p w14:paraId="30EFAB69" w14:textId="77777777" w:rsidR="009E60F8" w:rsidRPr="00DE58FD" w:rsidRDefault="009E60F8" w:rsidP="00F35A92">
      <w:pPr>
        <w:pStyle w:val="Default"/>
        <w:tabs>
          <w:tab w:val="decimal" w:leader="dot" w:pos="8364"/>
        </w:tabs>
        <w:rPr>
          <w:rFonts w:ascii="Poppins" w:hAnsi="Poppins" w:cs="Poppins"/>
          <w:bCs/>
          <w:color w:val="404040" w:themeColor="text1" w:themeTint="BF"/>
          <w:sz w:val="22"/>
          <w:szCs w:val="22"/>
        </w:rPr>
      </w:pPr>
    </w:p>
    <w:p w14:paraId="55148FEA" w14:textId="064B0337" w:rsidR="004D2BD5" w:rsidRPr="00DE58FD" w:rsidRDefault="004D2BD5" w:rsidP="009E60F8">
      <w:pPr>
        <w:pStyle w:val="Default"/>
        <w:tabs>
          <w:tab w:val="decimal" w:leader="dot" w:pos="8364"/>
        </w:tabs>
        <w:rPr>
          <w:rFonts w:ascii="Poppins" w:hAnsi="Poppins" w:cs="Poppins"/>
        </w:rPr>
      </w:pPr>
    </w:p>
    <w:sectPr w:rsidR="004D2BD5" w:rsidRPr="00DE58FD" w:rsidSect="00E065D9">
      <w:headerReference w:type="default" r:id="rId9"/>
      <w:footerReference w:type="default" r:id="rId10"/>
      <w:headerReference w:type="first" r:id="rId11"/>
      <w:footerReference w:type="first" r:id="rId12"/>
      <w:pgSz w:w="11907" w:h="16839"/>
      <w:pgMar w:top="1679" w:right="1418" w:bottom="1985" w:left="1797" w:header="340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D01AF4" w14:textId="77777777" w:rsidR="003A3CD0" w:rsidRDefault="003A3CD0">
      <w:r>
        <w:separator/>
      </w:r>
    </w:p>
  </w:endnote>
  <w:endnote w:type="continuationSeparator" w:id="0">
    <w:p w14:paraId="1B12A9A9" w14:textId="77777777" w:rsidR="003A3CD0" w:rsidRDefault="003A3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charset w:val="00"/>
    <w:family w:val="swiss"/>
    <w:pitch w:val="variable"/>
    <w:sig w:usb0="00000287" w:usb1="00000000" w:usb2="00000000" w:usb3="00000000" w:csb0="000000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66E4D" w14:textId="399C5764" w:rsidR="00AC55B2" w:rsidRPr="00AE62FF" w:rsidRDefault="00AE62FF" w:rsidP="00AE62FF">
    <w:pPr>
      <w:pStyle w:val="Voettekst"/>
    </w:pPr>
    <w:r w:rsidRPr="00E640D8">
      <w:rPr>
        <w:rFonts w:eastAsiaTheme="minorHAnsi"/>
        <w:noProof/>
        <w:color w:val="123210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38FF98D7" wp14:editId="39A5345C">
              <wp:simplePos x="0" y="0"/>
              <wp:positionH relativeFrom="column">
                <wp:posOffset>-1128395</wp:posOffset>
              </wp:positionH>
              <wp:positionV relativeFrom="paragraph">
                <wp:posOffset>-725805</wp:posOffset>
              </wp:positionV>
              <wp:extent cx="7622540" cy="1306830"/>
              <wp:effectExtent l="0" t="0" r="0" b="7620"/>
              <wp:wrapNone/>
              <wp:docPr id="1375036854" name="Rechthoekige driehoek 13750368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2540" cy="1306830"/>
                      </a:xfrm>
                      <a:prstGeom prst="rtTriangle">
                        <a:avLst/>
                      </a:prstGeom>
                      <a:solidFill>
                        <a:srgbClr val="6F9684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F4C7BC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echthoekige driehoek 1375036854" o:spid="_x0000_s1026" type="#_x0000_t6" style="position:absolute;margin-left:-88.85pt;margin-top:-57.15pt;width:600.2pt;height:102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" fillcolor="#6f9684" stroked="f" strokeweight="2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AC23B" w14:textId="01FEAB70" w:rsidR="00B2735C" w:rsidRPr="008137F0" w:rsidRDefault="00AC55B2" w:rsidP="00B2735C">
    <w:pPr>
      <w:pStyle w:val="Voettekst"/>
      <w:tabs>
        <w:tab w:val="left" w:pos="1560"/>
        <w:tab w:val="left" w:pos="4536"/>
        <w:tab w:val="left" w:pos="6804"/>
      </w:tabs>
      <w:ind w:left="567" w:right="-239"/>
      <w:jc w:val="right"/>
      <w:rPr>
        <w:rFonts w:ascii="Poppins" w:hAnsi="Poppins" w:cs="Poppins"/>
        <w:color w:val="123210"/>
        <w:sz w:val="16"/>
        <w:szCs w:val="16"/>
        <w:lang w:val="en-US"/>
      </w:rPr>
    </w:pPr>
    <w:r w:rsidRPr="008137F0">
      <w:rPr>
        <w:rFonts w:ascii="Poppins" w:eastAsiaTheme="minorHAnsi" w:hAnsi="Poppins" w:cs="Poppins"/>
        <w:noProof/>
        <w:color w:val="123210"/>
        <w:sz w:val="22"/>
        <w:szCs w:val="22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36916F8" wp14:editId="516EDD0C">
              <wp:simplePos x="0" y="0"/>
              <wp:positionH relativeFrom="column">
                <wp:posOffset>-1153795</wp:posOffset>
              </wp:positionH>
              <wp:positionV relativeFrom="paragraph">
                <wp:posOffset>-431800</wp:posOffset>
              </wp:positionV>
              <wp:extent cx="7595235" cy="1306830"/>
              <wp:effectExtent l="0" t="0" r="5715" b="7620"/>
              <wp:wrapNone/>
              <wp:docPr id="1" name="Rechthoekige driehoe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5235" cy="1306830"/>
                      </a:xfrm>
                      <a:prstGeom prst="rtTriangle">
                        <a:avLst/>
                      </a:prstGeom>
                      <a:solidFill>
                        <a:srgbClr val="6F9684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EF7C9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echthoekige driehoek 1" o:spid="_x0000_s1026" type="#_x0000_t6" style="position:absolute;margin-left:-90.85pt;margin-top:-34pt;width:598.05pt;height:102.9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" fillcolor="#6f9684" stroked="f" strokeweight="2pt"/>
          </w:pict>
        </mc:Fallback>
      </mc:AlternateContent>
    </w:r>
    <w:r w:rsidR="009614C2" w:rsidRPr="008137F0">
      <w:rPr>
        <w:rFonts w:ascii="Poppins" w:hAnsi="Poppins" w:cs="Poppins"/>
        <w:color w:val="123210"/>
        <w:sz w:val="16"/>
        <w:szCs w:val="16"/>
        <w:lang w:val="en-US"/>
      </w:rPr>
      <w:t>Floor en Fauna</w:t>
    </w:r>
    <w:r w:rsidR="00775A13" w:rsidRPr="008137F0">
      <w:rPr>
        <w:rFonts w:ascii="Poppins" w:hAnsi="Poppins" w:cs="Poppins"/>
        <w:color w:val="123210"/>
        <w:sz w:val="16"/>
        <w:szCs w:val="16"/>
        <w:lang w:val="en-US"/>
      </w:rPr>
      <w:t xml:space="preserve"> </w:t>
    </w:r>
    <w:r w:rsidR="00B2735C" w:rsidRPr="008137F0">
      <w:rPr>
        <w:rFonts w:ascii="Poppins" w:hAnsi="Poppins" w:cs="Poppins"/>
        <w:color w:val="123210"/>
        <w:sz w:val="16"/>
        <w:szCs w:val="16"/>
        <w:lang w:val="en-US"/>
      </w:rPr>
      <w:t xml:space="preserve">I </w:t>
    </w:r>
    <w:r w:rsidR="009614C2" w:rsidRPr="008137F0">
      <w:rPr>
        <w:rFonts w:ascii="Poppins" w:hAnsi="Poppins" w:cs="Poppins"/>
        <w:color w:val="123210"/>
        <w:sz w:val="16"/>
        <w:szCs w:val="16"/>
        <w:lang w:val="en-US"/>
      </w:rPr>
      <w:t>info@floorenfauna.nl</w:t>
    </w:r>
    <w:r w:rsidR="00B2735C" w:rsidRPr="008137F0">
      <w:rPr>
        <w:rFonts w:ascii="Poppins" w:hAnsi="Poppins" w:cs="Poppins"/>
        <w:color w:val="123210"/>
        <w:sz w:val="16"/>
        <w:szCs w:val="16"/>
        <w:lang w:val="en-US"/>
      </w:rPr>
      <w:t xml:space="preserve"> I </w:t>
    </w:r>
    <w:proofErr w:type="spellStart"/>
    <w:r w:rsidR="00B2735C" w:rsidRPr="008137F0">
      <w:rPr>
        <w:rFonts w:ascii="Poppins" w:hAnsi="Poppins" w:cs="Poppins"/>
        <w:color w:val="123210"/>
        <w:sz w:val="16"/>
        <w:szCs w:val="16"/>
        <w:lang w:val="en-US"/>
      </w:rPr>
      <w:t>Telefoon</w:t>
    </w:r>
    <w:proofErr w:type="spellEnd"/>
    <w:r w:rsidR="00B2735C" w:rsidRPr="008137F0">
      <w:rPr>
        <w:rFonts w:ascii="Poppins" w:hAnsi="Poppins" w:cs="Poppins"/>
        <w:color w:val="123210"/>
        <w:sz w:val="16"/>
        <w:szCs w:val="16"/>
        <w:lang w:val="en-US"/>
      </w:rPr>
      <w:t xml:space="preserve"> 06 </w:t>
    </w:r>
    <w:r w:rsidR="009614C2" w:rsidRPr="008137F0">
      <w:rPr>
        <w:rFonts w:ascii="Poppins" w:hAnsi="Poppins" w:cs="Poppins"/>
        <w:color w:val="123210"/>
        <w:sz w:val="16"/>
        <w:szCs w:val="16"/>
        <w:lang w:val="en-US"/>
      </w:rPr>
      <w:t>–</w:t>
    </w:r>
    <w:r w:rsidR="00B2735C" w:rsidRPr="008137F0">
      <w:rPr>
        <w:rFonts w:ascii="Poppins" w:hAnsi="Poppins" w:cs="Poppins"/>
        <w:color w:val="123210"/>
        <w:sz w:val="16"/>
        <w:szCs w:val="16"/>
        <w:lang w:val="en-US"/>
      </w:rPr>
      <w:t xml:space="preserve"> </w:t>
    </w:r>
    <w:r w:rsidR="009614C2" w:rsidRPr="008137F0">
      <w:rPr>
        <w:rFonts w:ascii="Poppins" w:hAnsi="Poppins" w:cs="Poppins"/>
        <w:color w:val="123210"/>
        <w:sz w:val="16"/>
        <w:szCs w:val="16"/>
        <w:lang w:val="en-US"/>
      </w:rPr>
      <w:t>413 99 527</w:t>
    </w:r>
  </w:p>
  <w:p w14:paraId="17AA1266" w14:textId="634C6819" w:rsidR="00AC55B2" w:rsidRPr="008137F0" w:rsidRDefault="00A02AC6" w:rsidP="00B2735C">
    <w:pPr>
      <w:pStyle w:val="Voettekst"/>
      <w:tabs>
        <w:tab w:val="left" w:pos="1560"/>
        <w:tab w:val="left" w:pos="4536"/>
        <w:tab w:val="left" w:pos="6804"/>
      </w:tabs>
      <w:ind w:left="567" w:right="-239"/>
      <w:jc w:val="right"/>
      <w:rPr>
        <w:rFonts w:ascii="Poppins" w:hAnsi="Poppins" w:cs="Poppins"/>
        <w:color w:val="123210"/>
        <w:sz w:val="16"/>
        <w:szCs w:val="16"/>
        <w:lang w:val="en-US"/>
      </w:rPr>
    </w:pPr>
    <w:proofErr w:type="spellStart"/>
    <w:r w:rsidRPr="008137F0">
      <w:rPr>
        <w:rFonts w:ascii="Poppins" w:hAnsi="Poppins" w:cs="Poppins"/>
        <w:color w:val="123210"/>
        <w:sz w:val="16"/>
        <w:szCs w:val="16"/>
        <w:lang w:val="en-US"/>
      </w:rPr>
      <w:t>K.v.K</w:t>
    </w:r>
    <w:proofErr w:type="spellEnd"/>
    <w:r w:rsidRPr="008137F0">
      <w:rPr>
        <w:rFonts w:ascii="Poppins" w:hAnsi="Poppins" w:cs="Poppins"/>
        <w:color w:val="123210"/>
        <w:sz w:val="16"/>
        <w:szCs w:val="16"/>
        <w:lang w:val="en-US"/>
      </w:rPr>
      <w:t>.</w:t>
    </w:r>
    <w:r w:rsidR="008137F0" w:rsidRPr="008137F0">
      <w:rPr>
        <w:rFonts w:ascii="Poppins" w:hAnsi="Poppins" w:cs="Poppins"/>
        <w:color w:val="123210"/>
        <w:sz w:val="16"/>
        <w:szCs w:val="16"/>
        <w:lang w:val="en-US"/>
      </w:rPr>
      <w:t xml:space="preserve"> 92646301 </w:t>
    </w:r>
    <w:r w:rsidR="00B2735C" w:rsidRPr="008137F0">
      <w:rPr>
        <w:rFonts w:ascii="Poppins" w:hAnsi="Poppins" w:cs="Poppins"/>
        <w:color w:val="123210"/>
        <w:sz w:val="16"/>
        <w:szCs w:val="16"/>
        <w:lang w:val="en-US"/>
      </w:rPr>
      <w:t xml:space="preserve">I </w:t>
    </w:r>
    <w:r w:rsidRPr="008137F0">
      <w:rPr>
        <w:rFonts w:ascii="Poppins" w:hAnsi="Poppins" w:cs="Poppins"/>
        <w:color w:val="123210"/>
        <w:sz w:val="16"/>
        <w:szCs w:val="16"/>
        <w:lang w:val="en-US"/>
      </w:rPr>
      <w:t>Rek.nr.</w:t>
    </w:r>
    <w:r w:rsidR="0089342D" w:rsidRPr="008137F0">
      <w:rPr>
        <w:rFonts w:ascii="Poppins" w:hAnsi="Poppins" w:cs="Poppins"/>
        <w:color w:val="123210"/>
        <w:sz w:val="16"/>
        <w:szCs w:val="16"/>
        <w:lang w:val="en-US"/>
      </w:rPr>
      <w:t xml:space="preserve"> </w:t>
    </w:r>
    <w:r w:rsidRPr="008137F0">
      <w:rPr>
        <w:rFonts w:ascii="Poppins" w:hAnsi="Poppins" w:cs="Poppins"/>
        <w:color w:val="123210"/>
        <w:sz w:val="16"/>
        <w:szCs w:val="16"/>
        <w:lang w:val="en-US"/>
      </w:rPr>
      <w:t>NL</w:t>
    </w:r>
    <w:r w:rsidR="00EB47E8" w:rsidRPr="008137F0">
      <w:rPr>
        <w:rFonts w:ascii="Poppins" w:hAnsi="Poppins" w:cs="Poppins"/>
        <w:color w:val="123210"/>
        <w:sz w:val="16"/>
        <w:szCs w:val="16"/>
        <w:lang w:val="en-US"/>
      </w:rPr>
      <w:t>88KNAB</w:t>
    </w:r>
    <w:r w:rsidR="005D253A" w:rsidRPr="008137F0">
      <w:rPr>
        <w:rFonts w:ascii="Poppins" w:hAnsi="Poppins" w:cs="Poppins"/>
        <w:color w:val="123210"/>
        <w:sz w:val="16"/>
        <w:szCs w:val="16"/>
        <w:lang w:val="en-US"/>
      </w:rPr>
      <w:t>0775032298</w:t>
    </w:r>
  </w:p>
  <w:p w14:paraId="72909909" w14:textId="630FB308" w:rsidR="00B2735C" w:rsidRPr="008137F0" w:rsidRDefault="00B2735C" w:rsidP="00B2735C">
    <w:pPr>
      <w:pStyle w:val="Voettekst"/>
      <w:tabs>
        <w:tab w:val="left" w:pos="1276"/>
        <w:tab w:val="left" w:pos="4536"/>
        <w:tab w:val="left" w:pos="6804"/>
      </w:tabs>
      <w:ind w:left="567" w:right="-239"/>
      <w:jc w:val="right"/>
      <w:rPr>
        <w:rFonts w:ascii="Poppins" w:hAnsi="Poppins" w:cs="Poppins"/>
        <w:b/>
        <w:bCs/>
        <w:color w:val="6F9684"/>
        <w:sz w:val="22"/>
        <w:szCs w:val="22"/>
        <w:lang w:val="en-US"/>
      </w:rPr>
    </w:pPr>
    <w:r w:rsidRPr="008137F0">
      <w:rPr>
        <w:rFonts w:ascii="Poppins" w:hAnsi="Poppins" w:cs="Poppins"/>
        <w:b/>
        <w:bCs/>
        <w:color w:val="6F9684"/>
        <w:sz w:val="16"/>
        <w:szCs w:val="16"/>
        <w:lang w:val="en-US"/>
      </w:rPr>
      <w:t>www.</w:t>
    </w:r>
    <w:r w:rsidR="00B0678E" w:rsidRPr="008137F0">
      <w:rPr>
        <w:rFonts w:ascii="Poppins" w:hAnsi="Poppins" w:cs="Poppins"/>
        <w:b/>
        <w:bCs/>
        <w:color w:val="6F9684"/>
        <w:sz w:val="16"/>
        <w:szCs w:val="16"/>
        <w:lang w:val="en-US"/>
      </w:rPr>
      <w:t>floorenfauna</w:t>
    </w:r>
    <w:r w:rsidRPr="008137F0">
      <w:rPr>
        <w:rFonts w:ascii="Poppins" w:hAnsi="Poppins" w:cs="Poppins"/>
        <w:b/>
        <w:bCs/>
        <w:color w:val="6F9684"/>
        <w:sz w:val="16"/>
        <w:szCs w:val="16"/>
        <w:lang w:val="en-US"/>
      </w:rPr>
      <w:t>.nl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034A1D" w14:textId="77777777" w:rsidR="003A3CD0" w:rsidRDefault="003A3CD0">
      <w:r>
        <w:separator/>
      </w:r>
    </w:p>
  </w:footnote>
  <w:footnote w:type="continuationSeparator" w:id="0">
    <w:p w14:paraId="4FDB511E" w14:textId="77777777" w:rsidR="003A3CD0" w:rsidRDefault="003A3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D97293" w14:textId="1F1667E4" w:rsidR="00316C49" w:rsidRDefault="008137F0" w:rsidP="00316C49">
    <w:pPr>
      <w:pStyle w:val="Koptekst"/>
      <w:tabs>
        <w:tab w:val="clear" w:pos="4320"/>
        <w:tab w:val="clear" w:pos="8640"/>
        <w:tab w:val="left" w:pos="2610"/>
      </w:tabs>
    </w:pPr>
    <w:r>
      <w:rPr>
        <w:rFonts w:eastAsiaTheme="minorHAnsi"/>
        <w:noProof/>
        <w:color w:val="123210"/>
      </w:rPr>
      <w:drawing>
        <wp:anchor distT="0" distB="0" distL="114300" distR="114300" simplePos="0" relativeHeight="251696128" behindDoc="0" locked="0" layoutInCell="1" allowOverlap="1" wp14:anchorId="036CB60D" wp14:editId="5775F0FC">
          <wp:simplePos x="0" y="0"/>
          <wp:positionH relativeFrom="column">
            <wp:posOffset>5107305</wp:posOffset>
          </wp:positionH>
          <wp:positionV relativeFrom="paragraph">
            <wp:posOffset>-133350</wp:posOffset>
          </wp:positionV>
          <wp:extent cx="1228090" cy="1079500"/>
          <wp:effectExtent l="0" t="0" r="0" b="0"/>
          <wp:wrapSquare wrapText="bothSides"/>
          <wp:docPr id="746947591" name="Afbeelding 10" descr="Afbeelding met logo, Lettertype, symbool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6947591" name="Afbeelding 10" descr="Afbeelding met logo, Lettertype, symbool, Graphics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09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6C49" w:rsidRPr="00E640D8">
      <w:rPr>
        <w:rFonts w:eastAsiaTheme="minorHAnsi"/>
        <w:noProof/>
        <w:color w:val="123210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6CD65E35" wp14:editId="261D3F0F">
              <wp:simplePos x="0" y="0"/>
              <wp:positionH relativeFrom="column">
                <wp:posOffset>-1198245</wp:posOffset>
              </wp:positionH>
              <wp:positionV relativeFrom="paragraph">
                <wp:posOffset>-203200</wp:posOffset>
              </wp:positionV>
              <wp:extent cx="7622540" cy="1306830"/>
              <wp:effectExtent l="0" t="0" r="0" b="7620"/>
              <wp:wrapNone/>
              <wp:docPr id="3" name="Rechthoekige driehoe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622540" cy="1306830"/>
                      </a:xfrm>
                      <a:prstGeom prst="rtTriangle">
                        <a:avLst/>
                      </a:prstGeom>
                      <a:solidFill>
                        <a:srgbClr val="6F9684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FFD564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echthoekige driehoek 3" o:spid="_x0000_s1026" type="#_x0000_t6" style="position:absolute;margin-left:-94.35pt;margin-top:-16pt;width:600.2pt;height:102.9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" fillcolor="#6f9684" stroked="f" strokeweight="2pt"/>
          </w:pict>
        </mc:Fallback>
      </mc:AlternateContent>
    </w:r>
    <w:r w:rsidR="00316C49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08623" w14:textId="2CD2B1A1" w:rsidR="00A02AC6" w:rsidRDefault="000F693D" w:rsidP="00AC55B2">
    <w:pPr>
      <w:pStyle w:val="Koptekst"/>
      <w:ind w:left="-993"/>
    </w:pPr>
    <w:r>
      <w:rPr>
        <w:noProof/>
        <w:lang w:bidi="nl-NL"/>
      </w:rPr>
      <w:drawing>
        <wp:anchor distT="0" distB="0" distL="114300" distR="114300" simplePos="0" relativeHeight="251695104" behindDoc="0" locked="0" layoutInCell="1" allowOverlap="1" wp14:anchorId="3C8C51F9" wp14:editId="4B95BCDF">
          <wp:simplePos x="0" y="0"/>
          <wp:positionH relativeFrom="column">
            <wp:posOffset>-1115695</wp:posOffset>
          </wp:positionH>
          <wp:positionV relativeFrom="paragraph">
            <wp:posOffset>-234950</wp:posOffset>
          </wp:positionV>
          <wp:extent cx="7557135" cy="1847850"/>
          <wp:effectExtent l="0" t="0" r="5715" b="0"/>
          <wp:wrapSquare wrapText="bothSides"/>
          <wp:docPr id="416622739" name="Afbeelding 1" descr="Afbeelding met trampoline, Korte broek, kleding, buitenshui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622739" name="Afbeelding 1" descr="Afbeelding met trampoline, Korte broek, kleding, buitenshuis&#10;&#10;Automatisch gegenereerde beschrijving"/>
                  <pic:cNvPicPr/>
                </pic:nvPicPr>
                <pic:blipFill rotWithShape="1">
                  <a:blip r:embed="rId1"/>
                  <a:srcRect t="29754" b="26846"/>
                  <a:stretch/>
                </pic:blipFill>
                <pic:spPr bwMode="auto">
                  <a:xfrm>
                    <a:off x="0" y="0"/>
                    <a:ext cx="7557135" cy="184785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A6ADE8" w14:textId="77777777" w:rsidR="00AC55B2" w:rsidRDefault="00AC55B2" w:rsidP="00AC55B2">
    <w:pPr>
      <w:pStyle w:val="Koptekst"/>
      <w:ind w:left="-993"/>
    </w:pPr>
  </w:p>
  <w:p w14:paraId="146A51CF" w14:textId="77777777" w:rsidR="00AC55B2" w:rsidRDefault="00A02AC6" w:rsidP="00AC55B2">
    <w:pPr>
      <w:pStyle w:val="Koptekst"/>
      <w:ind w:left="-993"/>
    </w:pPr>
    <w:r>
      <w:t xml:space="preserve">         </w:t>
    </w:r>
  </w:p>
  <w:p w14:paraId="4DD13256" w14:textId="77777777" w:rsidR="00AC55B2" w:rsidRDefault="00AC55B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A2529D"/>
    <w:multiLevelType w:val="hybridMultilevel"/>
    <w:tmpl w:val="511C333C"/>
    <w:lvl w:ilvl="0" w:tplc="55063E0C">
      <w:start w:val="1"/>
      <w:numFmt w:val="bullet"/>
      <w:lvlText w:val=""/>
      <w:lvlJc w:val="left"/>
      <w:pPr>
        <w:ind w:left="36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158D05C7"/>
    <w:multiLevelType w:val="hybridMultilevel"/>
    <w:tmpl w:val="B178C7F4"/>
    <w:lvl w:ilvl="0" w:tplc="55063E0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062BA"/>
    <w:multiLevelType w:val="hybridMultilevel"/>
    <w:tmpl w:val="6E0A03A6"/>
    <w:lvl w:ilvl="0" w:tplc="404035C8">
      <w:numFmt w:val="bullet"/>
      <w:lvlText w:val="-"/>
      <w:lvlJc w:val="left"/>
      <w:pPr>
        <w:ind w:left="1080" w:hanging="360"/>
      </w:pPr>
      <w:rPr>
        <w:rFonts w:ascii="MS Reference Sans Serif" w:eastAsia="Times New Roman" w:hAnsi="MS Reference Sans Serif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8964068"/>
    <w:multiLevelType w:val="hybridMultilevel"/>
    <w:tmpl w:val="314209F8"/>
    <w:lvl w:ilvl="0" w:tplc="9BCE9F40">
      <w:numFmt w:val="bullet"/>
      <w:lvlText w:val=""/>
      <w:lvlJc w:val="left"/>
      <w:pPr>
        <w:ind w:left="720" w:hanging="360"/>
      </w:pPr>
      <w:rPr>
        <w:rFonts w:ascii="MS Reference Sans Serif" w:eastAsia="Times New Roman" w:hAnsi="MS Reference Sans Serif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445DB"/>
    <w:multiLevelType w:val="hybridMultilevel"/>
    <w:tmpl w:val="3790E7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561A9"/>
    <w:multiLevelType w:val="hybridMultilevel"/>
    <w:tmpl w:val="691E0664"/>
    <w:lvl w:ilvl="0" w:tplc="404035C8">
      <w:numFmt w:val="bullet"/>
      <w:lvlText w:val="-"/>
      <w:lvlJc w:val="left"/>
      <w:pPr>
        <w:ind w:left="720" w:hanging="360"/>
      </w:pPr>
      <w:rPr>
        <w:rFonts w:ascii="MS Reference Sans Serif" w:eastAsia="Times New Roman" w:hAnsi="MS Reference Sans Serif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3F0990"/>
    <w:multiLevelType w:val="hybridMultilevel"/>
    <w:tmpl w:val="E0885B70"/>
    <w:lvl w:ilvl="0" w:tplc="9BCE9F40">
      <w:numFmt w:val="bullet"/>
      <w:lvlText w:val=""/>
      <w:lvlJc w:val="left"/>
      <w:pPr>
        <w:ind w:left="720" w:hanging="360"/>
      </w:pPr>
      <w:rPr>
        <w:rFonts w:ascii="MS Reference Sans Serif" w:eastAsia="Times New Roman" w:hAnsi="MS Reference Sans Serif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E0D01"/>
    <w:multiLevelType w:val="hybridMultilevel"/>
    <w:tmpl w:val="CACEF694"/>
    <w:lvl w:ilvl="0" w:tplc="404035C8">
      <w:numFmt w:val="bullet"/>
      <w:lvlText w:val="-"/>
      <w:lvlJc w:val="left"/>
      <w:pPr>
        <w:ind w:left="720" w:hanging="360"/>
      </w:pPr>
      <w:rPr>
        <w:rFonts w:ascii="MS Reference Sans Serif" w:eastAsia="Times New Roman" w:hAnsi="MS Reference Sans Serif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92438B"/>
    <w:multiLevelType w:val="hybridMultilevel"/>
    <w:tmpl w:val="CAB4D782"/>
    <w:lvl w:ilvl="0" w:tplc="55063E0C">
      <w:start w:val="1"/>
      <w:numFmt w:val="bullet"/>
      <w:lvlText w:val=""/>
      <w:lvlJc w:val="left"/>
      <w:pPr>
        <w:ind w:left="32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2042507160">
    <w:abstractNumId w:val="8"/>
  </w:num>
  <w:num w:numId="2" w16cid:durableId="1221289515">
    <w:abstractNumId w:val="0"/>
  </w:num>
  <w:num w:numId="3" w16cid:durableId="198276344">
    <w:abstractNumId w:val="4"/>
  </w:num>
  <w:num w:numId="4" w16cid:durableId="1209804666">
    <w:abstractNumId w:val="6"/>
  </w:num>
  <w:num w:numId="5" w16cid:durableId="1681614752">
    <w:abstractNumId w:val="3"/>
  </w:num>
  <w:num w:numId="6" w16cid:durableId="865674439">
    <w:abstractNumId w:val="7"/>
  </w:num>
  <w:num w:numId="7" w16cid:durableId="728118324">
    <w:abstractNumId w:val="2"/>
  </w:num>
  <w:num w:numId="8" w16cid:durableId="53892235">
    <w:abstractNumId w:val="5"/>
  </w:num>
  <w:num w:numId="9" w16cid:durableId="5093684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noPunctuationKerning/>
  <w:characterSpacingControl w:val="doNotCompress"/>
  <w:ignoreMixedContent/>
  <w:alwaysShowPlaceholderText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5E9"/>
    <w:rsid w:val="000005FF"/>
    <w:rsid w:val="00002CD0"/>
    <w:rsid w:val="00015F80"/>
    <w:rsid w:val="000177FB"/>
    <w:rsid w:val="00025037"/>
    <w:rsid w:val="00025D01"/>
    <w:rsid w:val="00027903"/>
    <w:rsid w:val="00075315"/>
    <w:rsid w:val="00084163"/>
    <w:rsid w:val="0008611B"/>
    <w:rsid w:val="000B0C34"/>
    <w:rsid w:val="000B23BB"/>
    <w:rsid w:val="000C3FEF"/>
    <w:rsid w:val="000D7E1B"/>
    <w:rsid w:val="000E5B8A"/>
    <w:rsid w:val="000F693D"/>
    <w:rsid w:val="00133387"/>
    <w:rsid w:val="00142344"/>
    <w:rsid w:val="00147D87"/>
    <w:rsid w:val="00167502"/>
    <w:rsid w:val="00173ACF"/>
    <w:rsid w:val="00175394"/>
    <w:rsid w:val="00181053"/>
    <w:rsid w:val="00185075"/>
    <w:rsid w:val="0018637F"/>
    <w:rsid w:val="00186E6E"/>
    <w:rsid w:val="00191C35"/>
    <w:rsid w:val="001962E6"/>
    <w:rsid w:val="001B3BA4"/>
    <w:rsid w:val="001D135F"/>
    <w:rsid w:val="001E3DDD"/>
    <w:rsid w:val="001E55D3"/>
    <w:rsid w:val="00214D46"/>
    <w:rsid w:val="00233509"/>
    <w:rsid w:val="002411CF"/>
    <w:rsid w:val="002418A4"/>
    <w:rsid w:val="00253C76"/>
    <w:rsid w:val="002636FD"/>
    <w:rsid w:val="00266907"/>
    <w:rsid w:val="002710CC"/>
    <w:rsid w:val="00276FB1"/>
    <w:rsid w:val="00277EE5"/>
    <w:rsid w:val="002802C6"/>
    <w:rsid w:val="00292538"/>
    <w:rsid w:val="002A6A82"/>
    <w:rsid w:val="002C7F4E"/>
    <w:rsid w:val="002E0A52"/>
    <w:rsid w:val="002E6046"/>
    <w:rsid w:val="0030338C"/>
    <w:rsid w:val="00311BC7"/>
    <w:rsid w:val="00316C49"/>
    <w:rsid w:val="00325C03"/>
    <w:rsid w:val="00373AA5"/>
    <w:rsid w:val="00374314"/>
    <w:rsid w:val="00386674"/>
    <w:rsid w:val="00387986"/>
    <w:rsid w:val="00391BDA"/>
    <w:rsid w:val="003A3A15"/>
    <w:rsid w:val="003A3CD0"/>
    <w:rsid w:val="003A5A4A"/>
    <w:rsid w:val="003B2D05"/>
    <w:rsid w:val="003B49D8"/>
    <w:rsid w:val="003B6880"/>
    <w:rsid w:val="003D44F4"/>
    <w:rsid w:val="004019D4"/>
    <w:rsid w:val="00415FD5"/>
    <w:rsid w:val="00436768"/>
    <w:rsid w:val="00452395"/>
    <w:rsid w:val="0045781D"/>
    <w:rsid w:val="00480C76"/>
    <w:rsid w:val="004917AC"/>
    <w:rsid w:val="0049529E"/>
    <w:rsid w:val="004A1477"/>
    <w:rsid w:val="004B3141"/>
    <w:rsid w:val="004B3B39"/>
    <w:rsid w:val="004C1815"/>
    <w:rsid w:val="004C40FE"/>
    <w:rsid w:val="004D05FF"/>
    <w:rsid w:val="004D1DDB"/>
    <w:rsid w:val="004D2BD5"/>
    <w:rsid w:val="005002C5"/>
    <w:rsid w:val="00502F2C"/>
    <w:rsid w:val="0050437D"/>
    <w:rsid w:val="00507691"/>
    <w:rsid w:val="00507E2B"/>
    <w:rsid w:val="00522C80"/>
    <w:rsid w:val="00526D67"/>
    <w:rsid w:val="005273CF"/>
    <w:rsid w:val="00531508"/>
    <w:rsid w:val="00531EF2"/>
    <w:rsid w:val="00532E24"/>
    <w:rsid w:val="00546AC2"/>
    <w:rsid w:val="00551E8D"/>
    <w:rsid w:val="00553F4C"/>
    <w:rsid w:val="00562AD2"/>
    <w:rsid w:val="00573EC8"/>
    <w:rsid w:val="005759FD"/>
    <w:rsid w:val="005962BE"/>
    <w:rsid w:val="005A70AC"/>
    <w:rsid w:val="005D2273"/>
    <w:rsid w:val="005D253A"/>
    <w:rsid w:val="005D56ED"/>
    <w:rsid w:val="005E6188"/>
    <w:rsid w:val="006042CD"/>
    <w:rsid w:val="00604559"/>
    <w:rsid w:val="00622D50"/>
    <w:rsid w:val="006437F1"/>
    <w:rsid w:val="006545F2"/>
    <w:rsid w:val="0065636F"/>
    <w:rsid w:val="006619B2"/>
    <w:rsid w:val="00667826"/>
    <w:rsid w:val="00674EB9"/>
    <w:rsid w:val="00683D00"/>
    <w:rsid w:val="00694805"/>
    <w:rsid w:val="006A7916"/>
    <w:rsid w:val="006B4E6C"/>
    <w:rsid w:val="006B539C"/>
    <w:rsid w:val="006E1007"/>
    <w:rsid w:val="006F2BA1"/>
    <w:rsid w:val="006F4A7D"/>
    <w:rsid w:val="006F5026"/>
    <w:rsid w:val="006F566D"/>
    <w:rsid w:val="00703DFD"/>
    <w:rsid w:val="00714DFE"/>
    <w:rsid w:val="00732B71"/>
    <w:rsid w:val="007348C6"/>
    <w:rsid w:val="007349BC"/>
    <w:rsid w:val="007478B6"/>
    <w:rsid w:val="007548FE"/>
    <w:rsid w:val="00766414"/>
    <w:rsid w:val="00775A13"/>
    <w:rsid w:val="00776A4A"/>
    <w:rsid w:val="00796A77"/>
    <w:rsid w:val="007A6B69"/>
    <w:rsid w:val="007A6DA9"/>
    <w:rsid w:val="007B4925"/>
    <w:rsid w:val="007D0F93"/>
    <w:rsid w:val="007D44FE"/>
    <w:rsid w:val="007E394C"/>
    <w:rsid w:val="007E3A5D"/>
    <w:rsid w:val="007E7E7E"/>
    <w:rsid w:val="007F3523"/>
    <w:rsid w:val="00803E2A"/>
    <w:rsid w:val="008137F0"/>
    <w:rsid w:val="0081771A"/>
    <w:rsid w:val="00826130"/>
    <w:rsid w:val="0083327F"/>
    <w:rsid w:val="008362FB"/>
    <w:rsid w:val="00846E5D"/>
    <w:rsid w:val="008741A8"/>
    <w:rsid w:val="0089079A"/>
    <w:rsid w:val="00891ADC"/>
    <w:rsid w:val="0089342D"/>
    <w:rsid w:val="008A65F3"/>
    <w:rsid w:val="008D67AB"/>
    <w:rsid w:val="008E04EA"/>
    <w:rsid w:val="008F2E94"/>
    <w:rsid w:val="009109B1"/>
    <w:rsid w:val="009563EA"/>
    <w:rsid w:val="00960EE0"/>
    <w:rsid w:val="009614C2"/>
    <w:rsid w:val="00967CF9"/>
    <w:rsid w:val="0097103A"/>
    <w:rsid w:val="00986558"/>
    <w:rsid w:val="0099157B"/>
    <w:rsid w:val="00991E62"/>
    <w:rsid w:val="00997948"/>
    <w:rsid w:val="009A199F"/>
    <w:rsid w:val="009A4D5C"/>
    <w:rsid w:val="009D1BFE"/>
    <w:rsid w:val="009E60F8"/>
    <w:rsid w:val="009E7106"/>
    <w:rsid w:val="00A01B3B"/>
    <w:rsid w:val="00A02AC6"/>
    <w:rsid w:val="00A0462E"/>
    <w:rsid w:val="00A17348"/>
    <w:rsid w:val="00A22B0B"/>
    <w:rsid w:val="00A23A0A"/>
    <w:rsid w:val="00A258C9"/>
    <w:rsid w:val="00A36A68"/>
    <w:rsid w:val="00A373EE"/>
    <w:rsid w:val="00A4274C"/>
    <w:rsid w:val="00A43948"/>
    <w:rsid w:val="00A47428"/>
    <w:rsid w:val="00A570D8"/>
    <w:rsid w:val="00A82349"/>
    <w:rsid w:val="00A86D15"/>
    <w:rsid w:val="00A97A0A"/>
    <w:rsid w:val="00AA1B99"/>
    <w:rsid w:val="00AA6904"/>
    <w:rsid w:val="00AC0501"/>
    <w:rsid w:val="00AC55B2"/>
    <w:rsid w:val="00AE0F07"/>
    <w:rsid w:val="00AE62FF"/>
    <w:rsid w:val="00B0678E"/>
    <w:rsid w:val="00B14414"/>
    <w:rsid w:val="00B15A14"/>
    <w:rsid w:val="00B167EC"/>
    <w:rsid w:val="00B2735C"/>
    <w:rsid w:val="00B4459F"/>
    <w:rsid w:val="00B50076"/>
    <w:rsid w:val="00B81A0E"/>
    <w:rsid w:val="00B953B9"/>
    <w:rsid w:val="00BB044D"/>
    <w:rsid w:val="00BB0E59"/>
    <w:rsid w:val="00BB224D"/>
    <w:rsid w:val="00BC3366"/>
    <w:rsid w:val="00BD1BAF"/>
    <w:rsid w:val="00BF28DC"/>
    <w:rsid w:val="00C02C60"/>
    <w:rsid w:val="00C038B7"/>
    <w:rsid w:val="00C108AC"/>
    <w:rsid w:val="00C13FFF"/>
    <w:rsid w:val="00C14190"/>
    <w:rsid w:val="00C16B44"/>
    <w:rsid w:val="00C1715F"/>
    <w:rsid w:val="00C244AC"/>
    <w:rsid w:val="00C41327"/>
    <w:rsid w:val="00C72606"/>
    <w:rsid w:val="00C80521"/>
    <w:rsid w:val="00C845F2"/>
    <w:rsid w:val="00CA75B4"/>
    <w:rsid w:val="00CB5921"/>
    <w:rsid w:val="00CB7B00"/>
    <w:rsid w:val="00CC1B31"/>
    <w:rsid w:val="00CC4067"/>
    <w:rsid w:val="00CC7B57"/>
    <w:rsid w:val="00CE4043"/>
    <w:rsid w:val="00CF364F"/>
    <w:rsid w:val="00D54F39"/>
    <w:rsid w:val="00D7521F"/>
    <w:rsid w:val="00D822CB"/>
    <w:rsid w:val="00D86982"/>
    <w:rsid w:val="00D90C90"/>
    <w:rsid w:val="00DB63FF"/>
    <w:rsid w:val="00DC649B"/>
    <w:rsid w:val="00DE3C58"/>
    <w:rsid w:val="00DE58FD"/>
    <w:rsid w:val="00DF3882"/>
    <w:rsid w:val="00E065D9"/>
    <w:rsid w:val="00E10123"/>
    <w:rsid w:val="00E215E9"/>
    <w:rsid w:val="00E26FC4"/>
    <w:rsid w:val="00E271ED"/>
    <w:rsid w:val="00E33713"/>
    <w:rsid w:val="00E42EEE"/>
    <w:rsid w:val="00E50F9B"/>
    <w:rsid w:val="00E57595"/>
    <w:rsid w:val="00E640D8"/>
    <w:rsid w:val="00E67031"/>
    <w:rsid w:val="00E759D4"/>
    <w:rsid w:val="00E823B8"/>
    <w:rsid w:val="00E828A5"/>
    <w:rsid w:val="00E82F9E"/>
    <w:rsid w:val="00E90035"/>
    <w:rsid w:val="00E90439"/>
    <w:rsid w:val="00E91CDE"/>
    <w:rsid w:val="00EA3379"/>
    <w:rsid w:val="00EB3F4C"/>
    <w:rsid w:val="00EB47E8"/>
    <w:rsid w:val="00ED2EF0"/>
    <w:rsid w:val="00ED7F90"/>
    <w:rsid w:val="00EE4F68"/>
    <w:rsid w:val="00EF3085"/>
    <w:rsid w:val="00F06777"/>
    <w:rsid w:val="00F10EE3"/>
    <w:rsid w:val="00F15A23"/>
    <w:rsid w:val="00F24651"/>
    <w:rsid w:val="00F254ED"/>
    <w:rsid w:val="00F27222"/>
    <w:rsid w:val="00F30F15"/>
    <w:rsid w:val="00F35A92"/>
    <w:rsid w:val="00F42631"/>
    <w:rsid w:val="00F866F6"/>
    <w:rsid w:val="00FB0EB3"/>
    <w:rsid w:val="00FB4997"/>
    <w:rsid w:val="00FB6821"/>
    <w:rsid w:val="00FC2EDB"/>
    <w:rsid w:val="00FC58A7"/>
    <w:rsid w:val="00FD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D705AB"/>
  <w15:docId w15:val="{3C8C61EE-6C25-446D-B083-6BE3CF5E9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next w:val="Standaard"/>
    <w:qFormat/>
    <w:pPr>
      <w:keepNext/>
      <w:jc w:val="right"/>
      <w:outlineLvl w:val="0"/>
    </w:pPr>
    <w:rPr>
      <w:rFonts w:ascii="Century Gothic" w:hAnsi="Century Gothic" w:cs="Century Gothic"/>
      <w:b/>
      <w:bCs/>
      <w:color w:val="333399"/>
      <w:kern w:val="32"/>
      <w:sz w:val="32"/>
      <w:szCs w:val="32"/>
    </w:rPr>
  </w:style>
  <w:style w:type="paragraph" w:styleId="Kop2">
    <w:name w:val="heading 2"/>
    <w:basedOn w:val="Standaard"/>
    <w:next w:val="Standaard"/>
    <w:qFormat/>
    <w:pPr>
      <w:keepNext/>
      <w:spacing w:before="120"/>
      <w:outlineLvl w:val="1"/>
    </w:pPr>
    <w:rPr>
      <w:rFonts w:ascii="Arial" w:hAnsi="Arial" w:cs="Arial"/>
      <w:b/>
      <w:bCs/>
      <w:iCs/>
      <w:color w:val="333399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pPr>
      <w:tabs>
        <w:tab w:val="center" w:pos="4320"/>
        <w:tab w:val="right" w:pos="8640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320"/>
        <w:tab w:val="right" w:pos="8640"/>
      </w:tabs>
    </w:pPr>
  </w:style>
  <w:style w:type="paragraph" w:styleId="Plattetekst">
    <w:name w:val="Body Text"/>
    <w:basedOn w:val="Standaard"/>
    <w:rPr>
      <w:rFonts w:ascii="Arial" w:hAnsi="Arial" w:cs="Arial"/>
      <w:sz w:val="22"/>
      <w:szCs w:val="22"/>
    </w:rPr>
  </w:style>
  <w:style w:type="paragraph" w:styleId="Plattetekst2">
    <w:name w:val="Body Text 2"/>
    <w:basedOn w:val="Standaard"/>
    <w:pPr>
      <w:ind w:left="2160"/>
    </w:pPr>
    <w:rPr>
      <w:i/>
      <w:sz w:val="22"/>
      <w:szCs w:val="22"/>
    </w:r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table" w:customStyle="1" w:styleId="Standaardtabel1">
    <w:name w:val="Standaardtabe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Standaardtabel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tekstChar">
    <w:name w:val="Koptekst Char"/>
    <w:link w:val="Koptekst"/>
    <w:uiPriority w:val="99"/>
    <w:rsid w:val="00E215E9"/>
    <w:rPr>
      <w:sz w:val="24"/>
      <w:szCs w:val="24"/>
    </w:rPr>
  </w:style>
  <w:style w:type="character" w:customStyle="1" w:styleId="VoettekstChar">
    <w:name w:val="Voettekst Char"/>
    <w:link w:val="Voettekst"/>
    <w:uiPriority w:val="99"/>
    <w:rsid w:val="00E215E9"/>
    <w:rPr>
      <w:sz w:val="24"/>
      <w:szCs w:val="24"/>
    </w:rPr>
  </w:style>
  <w:style w:type="character" w:styleId="Hyperlink">
    <w:name w:val="Hyperlink"/>
    <w:basedOn w:val="Standaardalinea-lettertype"/>
    <w:rsid w:val="00F30F15"/>
    <w:rPr>
      <w:color w:val="0000FF" w:themeColor="hyperlink"/>
      <w:u w:val="single"/>
    </w:rPr>
  </w:style>
  <w:style w:type="character" w:styleId="Tekstvantijdelijkeaanduiding">
    <w:name w:val="Placeholder Text"/>
    <w:basedOn w:val="Standaardalinea-lettertype"/>
    <w:uiPriority w:val="99"/>
    <w:semiHidden/>
    <w:rsid w:val="00387986"/>
    <w:rPr>
      <w:color w:val="808080"/>
    </w:rPr>
  </w:style>
  <w:style w:type="paragraph" w:customStyle="1" w:styleId="Default">
    <w:name w:val="Default"/>
    <w:rsid w:val="00480C7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raster">
    <w:name w:val="Table Grid"/>
    <w:basedOn w:val="Standaardtabel"/>
    <w:rsid w:val="00391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551E8D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B2735C"/>
    <w:rPr>
      <w:color w:val="605E5C"/>
      <w:shd w:val="clear" w:color="auto" w:fill="E1DFDD"/>
    </w:rPr>
  </w:style>
  <w:style w:type="paragraph" w:customStyle="1" w:styleId="ox-612d7fe3cd-msonormal">
    <w:name w:val="ox-612d7fe3cd-msonormal"/>
    <w:basedOn w:val="Standaard"/>
    <w:rsid w:val="00775A13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6F2B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loorenfauna.n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lkman\AppData\Roaming\Microsoft\Sjablonen\Personal%20data%20form%20for%20trip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A101323EA254EBCA9F8D011660AF9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00CF2D-84C1-437B-A17D-1ECAC40A96A8}"/>
      </w:docPartPr>
      <w:docPartBody>
        <w:p w:rsidR="00414ABD" w:rsidRDefault="00A970D3" w:rsidP="00A970D3">
          <w:pPr>
            <w:pStyle w:val="7A101323EA254EBCA9F8D011660AF9DE"/>
          </w:pPr>
          <w:r w:rsidRPr="00FF4A20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C7F87B7BF2684DD3B7AB10C10EEB6C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84784F-F925-4491-A90D-4762C9045F03}"/>
      </w:docPartPr>
      <w:docPartBody>
        <w:p w:rsidR="00414ABD" w:rsidRDefault="00A970D3" w:rsidP="00A970D3">
          <w:pPr>
            <w:pStyle w:val="C7F87B7BF2684DD3B7AB10C10EEB6C6F"/>
          </w:pPr>
          <w:r w:rsidRPr="00FF4A20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32CB1CB3E1B42838D3F8ADCDD3CDF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3CD437-70E8-463B-8E6E-D73AF4DBB168}"/>
      </w:docPartPr>
      <w:docPartBody>
        <w:p w:rsidR="00414ABD" w:rsidRDefault="00A970D3" w:rsidP="00A970D3">
          <w:pPr>
            <w:pStyle w:val="432CB1CB3E1B42838D3F8ADCDD3CDFBF"/>
          </w:pPr>
          <w:r w:rsidRPr="00FF4A20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1A21EBA1DCD34EE9AF5A5264D64C147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0A7C33-5AB7-4185-88BB-9925A5AA5ED2}"/>
      </w:docPartPr>
      <w:docPartBody>
        <w:p w:rsidR="00414ABD" w:rsidRDefault="00A970D3" w:rsidP="00A970D3">
          <w:pPr>
            <w:pStyle w:val="1A21EBA1DCD34EE9AF5A5264D64C1476"/>
          </w:pPr>
          <w:r w:rsidRPr="00FF4A20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1F2EB9E0BEDC47A1A18E3C9254546A5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B6BA62-CCE3-4B36-A2F4-CE61A85C8819}"/>
      </w:docPartPr>
      <w:docPartBody>
        <w:p w:rsidR="00414ABD" w:rsidRDefault="00A970D3" w:rsidP="00A970D3">
          <w:pPr>
            <w:pStyle w:val="1F2EB9E0BEDC47A1A18E3C9254546A50"/>
          </w:pPr>
          <w:r w:rsidRPr="00FF4A20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4395E28-1960-45F4-8689-A7DCC1963BA5}"/>
      </w:docPartPr>
      <w:docPartBody>
        <w:p w:rsidR="005D30FD" w:rsidRDefault="00414ABD"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EDC10050CF64DB8980E61ADCE2254D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986DC5-655B-46B7-8602-33A0A97E2A76}"/>
      </w:docPartPr>
      <w:docPartBody>
        <w:p w:rsidR="00270E58" w:rsidRDefault="00304A03" w:rsidP="00304A03">
          <w:pPr>
            <w:pStyle w:val="EEDC10050CF64DB8980E61ADCE2254DB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841F2B159F54337AB281EA7AF0B5E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D41FE6-F8F4-4408-8F5E-CE3E1941D274}"/>
      </w:docPartPr>
      <w:docPartBody>
        <w:p w:rsidR="00270E58" w:rsidRDefault="00304A03" w:rsidP="00304A03">
          <w:pPr>
            <w:pStyle w:val="A841F2B159F54337AB281EA7AF0B5E44"/>
          </w:pPr>
          <w:r w:rsidRPr="00FF4A20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FA5883020034341A698407F437073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3FB992-7237-41EB-8DF7-722E3277A318}"/>
      </w:docPartPr>
      <w:docPartBody>
        <w:p w:rsidR="00270E58" w:rsidRDefault="00304A03" w:rsidP="00304A03">
          <w:pPr>
            <w:pStyle w:val="FFA5883020034341A698407F43707359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F3A713914FC4ADD99F041262AC4EC4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281D44-D97A-4545-A4D8-6C796A5F1810}"/>
      </w:docPartPr>
      <w:docPartBody>
        <w:p w:rsidR="00270E58" w:rsidRDefault="00304A03" w:rsidP="00304A03">
          <w:pPr>
            <w:pStyle w:val="DF3A713914FC4ADD99F041262AC4EC4E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86712529F8148B7BB475CB8152F9A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613489-E7E0-45BE-8A01-08395C2AD5B2}"/>
      </w:docPartPr>
      <w:docPartBody>
        <w:p w:rsidR="00270E58" w:rsidRDefault="00304A03" w:rsidP="00304A03">
          <w:pPr>
            <w:pStyle w:val="786712529F8148B7BB475CB8152F9A9C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D4E9673D7044A57AEFA9B51887452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7C2EFB-E14D-445A-BDAA-3B9D92D9C8A2}"/>
      </w:docPartPr>
      <w:docPartBody>
        <w:p w:rsidR="00270E58" w:rsidRDefault="00304A03" w:rsidP="00304A03">
          <w:pPr>
            <w:pStyle w:val="7D4E9673D7044A57AEFA9B51887452CD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A3DA1EC4FBE496FA60F6AE62BB063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E9443E-313A-4ABA-A72B-55FBC9673EBC}"/>
      </w:docPartPr>
      <w:docPartBody>
        <w:p w:rsidR="00270E58" w:rsidRDefault="00304A03" w:rsidP="00304A03">
          <w:pPr>
            <w:pStyle w:val="DA3DA1EC4FBE496FA60F6AE62BB06332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8DDA035F15143FE8B14A36351A6AD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D5FA97-880A-4F54-B67B-320B6AF80969}"/>
      </w:docPartPr>
      <w:docPartBody>
        <w:p w:rsidR="00270E58" w:rsidRDefault="00304A03" w:rsidP="00304A03">
          <w:pPr>
            <w:pStyle w:val="C8DDA035F15143FE8B14A36351A6AD5C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9BA8D8B8CE44303828F7CC79C9C03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71435D-8ACB-4611-B7E1-4B726860096F}"/>
      </w:docPartPr>
      <w:docPartBody>
        <w:p w:rsidR="00270E58" w:rsidRDefault="00304A03" w:rsidP="00304A03">
          <w:pPr>
            <w:pStyle w:val="B9BA8D8B8CE44303828F7CC79C9C0337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FFC3AB6B2F943F784991CE162063F4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41DE7D-7F44-4CCF-9E83-AE4A487C0C02}"/>
      </w:docPartPr>
      <w:docPartBody>
        <w:p w:rsidR="00270E58" w:rsidRDefault="00304A03" w:rsidP="00304A03">
          <w:pPr>
            <w:pStyle w:val="6FFC3AB6B2F943F784991CE162063F4E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4234316044E44C8AEAAB0EF28123D5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363724-EC6C-4820-9E5A-9122C0B76A57}"/>
      </w:docPartPr>
      <w:docPartBody>
        <w:p w:rsidR="00270E58" w:rsidRDefault="00304A03" w:rsidP="00304A03">
          <w:pPr>
            <w:pStyle w:val="74234316044E44C8AEAAB0EF28123D5D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AC24A4892534E929874A4B8C6F8CF8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664B70B-A958-491B-BF91-822B3A206313}"/>
      </w:docPartPr>
      <w:docPartBody>
        <w:p w:rsidR="00270E58" w:rsidRDefault="00304A03" w:rsidP="00304A03">
          <w:pPr>
            <w:pStyle w:val="9AC24A4892534E929874A4B8C6F8CF89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18E4EF562DC48A0B3D9AE7B13D12A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22BDF6-452D-461C-9C7E-EFD47379AF55}"/>
      </w:docPartPr>
      <w:docPartBody>
        <w:p w:rsidR="00270E58" w:rsidRDefault="00304A03" w:rsidP="00304A03">
          <w:pPr>
            <w:pStyle w:val="C18E4EF562DC48A0B3D9AE7B13D12AAF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EFF35ECA491431F8A2FF8B708E83B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E6244B-7ABC-4EF9-8B4C-E916A1B2FDAF}"/>
      </w:docPartPr>
      <w:docPartBody>
        <w:p w:rsidR="00270E58" w:rsidRDefault="00304A03" w:rsidP="00304A03">
          <w:pPr>
            <w:pStyle w:val="EEFF35ECA491431F8A2FF8B708E83BB0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77BC4122B92465480783A6305D4E9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D1005C-ACBA-49ED-AAC7-72D52C8F56FB}"/>
      </w:docPartPr>
      <w:docPartBody>
        <w:p w:rsidR="006266BA" w:rsidRDefault="00270E58" w:rsidP="00270E58">
          <w:pPr>
            <w:pStyle w:val="677BC4122B92465480783A6305D4E9AC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BE6E4A2D3F74CF0B27A3E4DE8BC3D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76559C-22BB-4CDC-88F4-56839ABC585A}"/>
      </w:docPartPr>
      <w:docPartBody>
        <w:p w:rsidR="006266BA" w:rsidRDefault="00270E58" w:rsidP="00270E58">
          <w:pPr>
            <w:pStyle w:val="1BE6E4A2D3F74CF0B27A3E4DE8BC3DC9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755262F05714040B7C3087991A0FF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62C348-7619-465B-B3FB-941DD9EED693}"/>
      </w:docPartPr>
      <w:docPartBody>
        <w:p w:rsidR="006266BA" w:rsidRDefault="00270E58" w:rsidP="00270E58">
          <w:pPr>
            <w:pStyle w:val="E755262F05714040B7C3087991A0FF18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19BA58112F8445B8CA4BAA90EBDF9D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B6BB9F-B407-4456-8825-A1BC31062AB4}"/>
      </w:docPartPr>
      <w:docPartBody>
        <w:p w:rsidR="006266BA" w:rsidRDefault="00270E58" w:rsidP="00270E58">
          <w:pPr>
            <w:pStyle w:val="719BA58112F8445B8CA4BAA90EBDF9DA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2D7C92A39D740A8A508BFC3A1AEDB6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E715BB9-7183-48C5-BD0D-0CFB382C2558}"/>
      </w:docPartPr>
      <w:docPartBody>
        <w:p w:rsidR="006266BA" w:rsidRDefault="00270E58" w:rsidP="00270E58">
          <w:pPr>
            <w:pStyle w:val="22D7C92A39D740A8A508BFC3A1AEDB69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401281164F64B24B33C1B7D8D302A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BFA6E0-4031-468E-8672-FB0BA6AAD1A2}"/>
      </w:docPartPr>
      <w:docPartBody>
        <w:p w:rsidR="006266BA" w:rsidRDefault="00270E58" w:rsidP="00270E58">
          <w:pPr>
            <w:pStyle w:val="F401281164F64B24B33C1B7D8D302AE2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CFB5E8FDDCC4B9D9CC1FBEB63E5A0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D4C80E-D4F2-4BF5-8D3B-CD1AA37CE386}"/>
      </w:docPartPr>
      <w:docPartBody>
        <w:p w:rsidR="006266BA" w:rsidRDefault="00270E58" w:rsidP="00270E58">
          <w:pPr>
            <w:pStyle w:val="5CFB5E8FDDCC4B9D9CC1FBEB63E5A0C3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5FC7269EA8E4C949E255DD687FA81C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E2D6AF-064F-4751-9565-11282D7BDC73}"/>
      </w:docPartPr>
      <w:docPartBody>
        <w:p w:rsidR="006266BA" w:rsidRDefault="00270E58" w:rsidP="00270E58">
          <w:pPr>
            <w:pStyle w:val="95FC7269EA8E4C949E255DD687FA81CB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569770885D54E339D69B802405C13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D226FE-C687-4E1B-82CD-8E39FA54CEC0}"/>
      </w:docPartPr>
      <w:docPartBody>
        <w:p w:rsidR="006266BA" w:rsidRDefault="00270E58" w:rsidP="00270E58">
          <w:pPr>
            <w:pStyle w:val="6569770885D54E339D69B802405C1351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3A004567FA7420793A10DE61FD9C3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49D0C8C-001C-49FE-8A25-FC410785D24F}"/>
      </w:docPartPr>
      <w:docPartBody>
        <w:p w:rsidR="006266BA" w:rsidRDefault="00270E58" w:rsidP="00270E58">
          <w:pPr>
            <w:pStyle w:val="83A004567FA7420793A10DE61FD9C33E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44548388F264B848284A9B92881A2E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7EA398-CC69-4448-8353-5213D10B6C97}"/>
      </w:docPartPr>
      <w:docPartBody>
        <w:p w:rsidR="006266BA" w:rsidRDefault="00270E58" w:rsidP="00270E58">
          <w:pPr>
            <w:pStyle w:val="344548388F264B848284A9B92881A2E6"/>
          </w:pPr>
          <w:r w:rsidRPr="00FF4A20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59F8A38B0BD549B58364801F29F0D7B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342EB7A-902D-4D7F-B0A8-394A911B9C7F}"/>
      </w:docPartPr>
      <w:docPartBody>
        <w:p w:rsidR="006266BA" w:rsidRDefault="00270E58" w:rsidP="00270E58">
          <w:pPr>
            <w:pStyle w:val="59F8A38B0BD549B58364801F29F0D7BC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EA9AB5AB5384EB8AD7309FDBC004E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26D097-08FF-4440-9462-3C9B3B0D18B2}"/>
      </w:docPartPr>
      <w:docPartBody>
        <w:p w:rsidR="006266BA" w:rsidRDefault="00270E58" w:rsidP="00270E58">
          <w:pPr>
            <w:pStyle w:val="FEA9AB5AB5384EB8AD7309FDBC004E7C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47268C8DF324A62A1A25CC985AC75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AF6DCD-521D-4A62-B4EE-A45FD8BC999D}"/>
      </w:docPartPr>
      <w:docPartBody>
        <w:p w:rsidR="006266BA" w:rsidRDefault="00270E58" w:rsidP="00270E58">
          <w:pPr>
            <w:pStyle w:val="147268C8DF324A62A1A25CC985AC75F4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BF0AC99B5284A0CB76ACC83F0D3656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A84720-933E-4F3A-A155-56BBA4816FD9}"/>
      </w:docPartPr>
      <w:docPartBody>
        <w:p w:rsidR="006266BA" w:rsidRDefault="00270E58" w:rsidP="00270E58">
          <w:pPr>
            <w:pStyle w:val="EBF0AC99B5284A0CB76ACC83F0D3656B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53EDECEEF4146F8B4ED9912F854D9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1BD817-4C36-4F3E-9602-9FD9B636CA74}"/>
      </w:docPartPr>
      <w:docPartBody>
        <w:p w:rsidR="006266BA" w:rsidRDefault="00270E58" w:rsidP="00270E58">
          <w:pPr>
            <w:pStyle w:val="953EDECEEF4146F8B4ED9912F854D945"/>
          </w:pPr>
          <w:r w:rsidRPr="00FF4A20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B4D2F073B8AA49B6A00961150800B5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01034A-EFC7-469A-8411-77FE8D559B00}"/>
      </w:docPartPr>
      <w:docPartBody>
        <w:p w:rsidR="006266BA" w:rsidRDefault="00270E58" w:rsidP="00270E58">
          <w:pPr>
            <w:pStyle w:val="B4D2F073B8AA49B6A00961150800B5C2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FAC7E2C30D949C39DDBDAB6F631D9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6B2263-681C-4EA7-BE44-525E80F12213}"/>
      </w:docPartPr>
      <w:docPartBody>
        <w:p w:rsidR="006266BA" w:rsidRDefault="00270E58" w:rsidP="00270E58">
          <w:pPr>
            <w:pStyle w:val="9FAC7E2C30D949C39DDBDAB6F631D9DF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7FECF4B8086440D83580E65A6CFD6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8890CC-F30D-4289-9F78-35FD846D576E}"/>
      </w:docPartPr>
      <w:docPartBody>
        <w:p w:rsidR="006266BA" w:rsidRDefault="00270E58" w:rsidP="00270E58">
          <w:pPr>
            <w:pStyle w:val="07FECF4B8086440D83580E65A6CFD6FB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69C8A274D3142EF8387672A9E8570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EC5A40-B6A9-426E-A8BC-50BC3191046B}"/>
      </w:docPartPr>
      <w:docPartBody>
        <w:p w:rsidR="006266BA" w:rsidRDefault="00270E58" w:rsidP="00270E58">
          <w:pPr>
            <w:pStyle w:val="469C8A274D3142EF8387672A9E8570D2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D106596FDFD42E994E2A8A07AD750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A949AE-27C3-4277-81F4-7EC794F6FC3E}"/>
      </w:docPartPr>
      <w:docPartBody>
        <w:p w:rsidR="006266BA" w:rsidRDefault="00270E58" w:rsidP="00270E58">
          <w:pPr>
            <w:pStyle w:val="FD106596FDFD42E994E2A8A07AD7508B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ADDD9E3BDF34298A50251E3C65FC87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D93E2D-5B9C-4B13-98B9-C10B371B4154}"/>
      </w:docPartPr>
      <w:docPartBody>
        <w:p w:rsidR="006266BA" w:rsidRDefault="00270E58" w:rsidP="00270E58">
          <w:pPr>
            <w:pStyle w:val="5ADDD9E3BDF34298A50251E3C65FC876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A84A1A9153843AB87894FC600322B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CF10889-0057-45CA-B0B1-C573C1206592}"/>
      </w:docPartPr>
      <w:docPartBody>
        <w:p w:rsidR="006266BA" w:rsidRDefault="00270E58" w:rsidP="00270E58">
          <w:pPr>
            <w:pStyle w:val="1A84A1A9153843AB87894FC600322BF1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705FAF158BF4E1196966A755DAAC11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D9C532-D99A-4F72-97B8-0A2C6A110F14}"/>
      </w:docPartPr>
      <w:docPartBody>
        <w:p w:rsidR="006266BA" w:rsidRDefault="00270E58" w:rsidP="00270E58">
          <w:pPr>
            <w:pStyle w:val="3705FAF158BF4E1196966A755DAAC113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A072B0CA8664778A7BDA52543F0C26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C8D3DC-47D2-4775-A999-6C327F0BDF79}"/>
      </w:docPartPr>
      <w:docPartBody>
        <w:p w:rsidR="006266BA" w:rsidRDefault="00270E58" w:rsidP="00270E58">
          <w:pPr>
            <w:pStyle w:val="9A072B0CA8664778A7BDA52543F0C26A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77EEEA0E91E4EE7A4F7CAF0B04E30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15D037-EC64-434E-B2AE-36C11717AD84}"/>
      </w:docPartPr>
      <w:docPartBody>
        <w:p w:rsidR="006266BA" w:rsidRDefault="00270E58" w:rsidP="00270E58">
          <w:pPr>
            <w:pStyle w:val="A77EEEA0E91E4EE7A4F7CAF0B04E300F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29F29DAD3CB40C98C106E3235281AB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A86742-2CEB-463D-A843-FDB24997BF80}"/>
      </w:docPartPr>
      <w:docPartBody>
        <w:p w:rsidR="006266BA" w:rsidRDefault="00270E58" w:rsidP="00270E58">
          <w:pPr>
            <w:pStyle w:val="E29F29DAD3CB40C98C106E3235281ABB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F528D6F0185428C97FB9D81596D6D2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5565F4-2596-4EAD-961B-3522D554CFD5}"/>
      </w:docPartPr>
      <w:docPartBody>
        <w:p w:rsidR="006266BA" w:rsidRDefault="00270E58" w:rsidP="00270E58">
          <w:pPr>
            <w:pStyle w:val="3F528D6F0185428C97FB9D81596D6D27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D04E389AEBB4ED88098D820A564F2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A9A60C-2587-4EFA-A0D5-744C598C8C8D}"/>
      </w:docPartPr>
      <w:docPartBody>
        <w:p w:rsidR="006266BA" w:rsidRDefault="00270E58" w:rsidP="00270E58">
          <w:pPr>
            <w:pStyle w:val="2D04E389AEBB4ED88098D820A564F210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52BF2837AAD40DDAB293E5EB1BEA1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C3E4F4-91CF-470A-A3D1-31840FBF57E7}"/>
      </w:docPartPr>
      <w:docPartBody>
        <w:p w:rsidR="006266BA" w:rsidRDefault="00270E58" w:rsidP="00270E58">
          <w:pPr>
            <w:pStyle w:val="152BF2837AAD40DDAB293E5EB1BEA114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B36538EDC83428EAAD21CBBD78FFF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7F20B1E-7500-454C-92B2-E6B62A94B572}"/>
      </w:docPartPr>
      <w:docPartBody>
        <w:p w:rsidR="006266BA" w:rsidRDefault="00270E58" w:rsidP="00270E58">
          <w:pPr>
            <w:pStyle w:val="7B36538EDC83428EAAD21CBBD78FFFBF"/>
          </w:pPr>
          <w:r w:rsidRPr="00F62627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charset w:val="00"/>
    <w:family w:val="swiss"/>
    <w:pitch w:val="variable"/>
    <w:sig w:usb0="00000287" w:usb1="00000000" w:usb2="00000000" w:usb3="00000000" w:csb0="000000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0D3"/>
    <w:rsid w:val="001E2C1E"/>
    <w:rsid w:val="00270E58"/>
    <w:rsid w:val="00304A03"/>
    <w:rsid w:val="00414ABD"/>
    <w:rsid w:val="00544F01"/>
    <w:rsid w:val="005D30FD"/>
    <w:rsid w:val="005D56ED"/>
    <w:rsid w:val="006266BA"/>
    <w:rsid w:val="00A970D3"/>
    <w:rsid w:val="00B953B9"/>
    <w:rsid w:val="00BE387C"/>
    <w:rsid w:val="00D67E4D"/>
    <w:rsid w:val="00E82F9E"/>
    <w:rsid w:val="00F3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270E58"/>
    <w:rPr>
      <w:color w:val="808080"/>
    </w:rPr>
  </w:style>
  <w:style w:type="paragraph" w:customStyle="1" w:styleId="7A101323EA254EBCA9F8D011660AF9DE">
    <w:name w:val="7A101323EA254EBCA9F8D011660AF9DE"/>
    <w:rsid w:val="00A970D3"/>
  </w:style>
  <w:style w:type="paragraph" w:customStyle="1" w:styleId="C7F87B7BF2684DD3B7AB10C10EEB6C6F">
    <w:name w:val="C7F87B7BF2684DD3B7AB10C10EEB6C6F"/>
    <w:rsid w:val="00A970D3"/>
  </w:style>
  <w:style w:type="paragraph" w:customStyle="1" w:styleId="62FB29F92D0B45178D000AB1D1B6BD00">
    <w:name w:val="62FB29F92D0B45178D000AB1D1B6BD00"/>
    <w:rsid w:val="00A970D3"/>
  </w:style>
  <w:style w:type="paragraph" w:customStyle="1" w:styleId="C233CEA04D624B47A4D36E2ECA73EDAF">
    <w:name w:val="C233CEA04D624B47A4D36E2ECA73EDAF"/>
    <w:rsid w:val="00A970D3"/>
  </w:style>
  <w:style w:type="paragraph" w:customStyle="1" w:styleId="A30030530A0E4DC9B03921B60C76DEB9">
    <w:name w:val="A30030530A0E4DC9B03921B60C76DEB9"/>
    <w:rsid w:val="00A970D3"/>
  </w:style>
  <w:style w:type="paragraph" w:customStyle="1" w:styleId="432CB1CB3E1B42838D3F8ADCDD3CDFBF">
    <w:name w:val="432CB1CB3E1B42838D3F8ADCDD3CDFBF"/>
    <w:rsid w:val="00A970D3"/>
  </w:style>
  <w:style w:type="paragraph" w:customStyle="1" w:styleId="1A21EBA1DCD34EE9AF5A5264D64C1476">
    <w:name w:val="1A21EBA1DCD34EE9AF5A5264D64C1476"/>
    <w:rsid w:val="00A970D3"/>
  </w:style>
  <w:style w:type="paragraph" w:customStyle="1" w:styleId="1F2EB9E0BEDC47A1A18E3C9254546A50">
    <w:name w:val="1F2EB9E0BEDC47A1A18E3C9254546A50"/>
    <w:rsid w:val="00A970D3"/>
  </w:style>
  <w:style w:type="paragraph" w:customStyle="1" w:styleId="2F89C3C97D65428EA5037869C75E0639">
    <w:name w:val="2F89C3C97D65428EA5037869C75E0639"/>
    <w:rsid w:val="00A970D3"/>
  </w:style>
  <w:style w:type="paragraph" w:customStyle="1" w:styleId="EEDC10050CF64DB8980E61ADCE2254DB">
    <w:name w:val="EEDC10050CF64DB8980E61ADCE2254DB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41F2B159F54337AB281EA7AF0B5E44">
    <w:name w:val="A841F2B159F54337AB281EA7AF0B5E44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FA5883020034341A698407F43707359">
    <w:name w:val="FFA5883020034341A698407F43707359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F3A713914FC4ADD99F041262AC4EC4E">
    <w:name w:val="DF3A713914FC4ADD99F041262AC4EC4E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86712529F8148B7BB475CB8152F9A9C">
    <w:name w:val="786712529F8148B7BB475CB8152F9A9C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D4E9673D7044A57AEFA9B51887452CD">
    <w:name w:val="7D4E9673D7044A57AEFA9B51887452CD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A3DA1EC4FBE496FA60F6AE62BB06332">
    <w:name w:val="DA3DA1EC4FBE496FA60F6AE62BB06332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70E9595DA214ABEA8D95FB9B4281B01">
    <w:name w:val="B70E9595DA214ABEA8D95FB9B4281B01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8DDA035F15143FE8B14A36351A6AD5C">
    <w:name w:val="C8DDA035F15143FE8B14A36351A6AD5C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9BA8D8B8CE44303828F7CC79C9C0337">
    <w:name w:val="B9BA8D8B8CE44303828F7CC79C9C0337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B6F3E50AC69462B89E272B2313AA5F6">
    <w:name w:val="4B6F3E50AC69462B89E272B2313AA5F6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D09DFFC766C44099AFE6E8B9DF0BF9E">
    <w:name w:val="0D09DFFC766C44099AFE6E8B9DF0BF9E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1EF1E5A16014F708F00D99FA4C874E7">
    <w:name w:val="01EF1E5A16014F708F00D99FA4C874E7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E455DC456B3408BA03AFB918531DDA9">
    <w:name w:val="4E455DC456B3408BA03AFB918531DDA9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60D2BDA0E2B4E6AA14ACE18CD70B1B2">
    <w:name w:val="C60D2BDA0E2B4E6AA14ACE18CD70B1B2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4CC40B68B1E4439932A2B3D07B8FD01">
    <w:name w:val="D4CC40B68B1E4439932A2B3D07B8FD01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0C57CA0B0AC499E91D75CBC904BE96A">
    <w:name w:val="10C57CA0B0AC499E91D75CBC904BE96A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FFC3AB6B2F943F784991CE162063F4E">
    <w:name w:val="6FFC3AB6B2F943F784991CE162063F4E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4234316044E44C8AEAAB0EF28123D5D">
    <w:name w:val="74234316044E44C8AEAAB0EF28123D5D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AC24A4892534E929874A4B8C6F8CF89">
    <w:name w:val="9AC24A4892534E929874A4B8C6F8CF89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18E4EF562DC48A0B3D9AE7B13D12AAF">
    <w:name w:val="C18E4EF562DC48A0B3D9AE7B13D12AAF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EFF35ECA491431F8A2FF8B708E83BB0">
    <w:name w:val="EEFF35ECA491431F8A2FF8B708E83BB0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C9A1D4550864FDAA47FC6D47F8AE3D5">
    <w:name w:val="CC9A1D4550864FDAA47FC6D47F8AE3D5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D705AE782CC4053B145044249679F57">
    <w:name w:val="5D705AE782CC4053B145044249679F57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7B28741102E44F0968CB956369B53B1">
    <w:name w:val="37B28741102E44F0968CB956369B53B1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EC60AB224474A12976C32A014CC1B3D">
    <w:name w:val="2EC60AB224474A12976C32A014CC1B3D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7D859DA248343ABAEA4B530B56EB2C4">
    <w:name w:val="47D859DA248343ABAEA4B530B56EB2C4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05030F4647F4F73BAFF69102652D363">
    <w:name w:val="805030F4647F4F73BAFF69102652D363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F6107B58B4D4F9DBA6DDE93D39C32F7">
    <w:name w:val="7F6107B58B4D4F9DBA6DDE93D39C32F7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406D690787042988F050DE2C4D79E40">
    <w:name w:val="7406D690787042988F050DE2C4D79E40"/>
    <w:rsid w:val="00304A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77BC4122B92465480783A6305D4E9AC">
    <w:name w:val="677BC4122B92465480783A6305D4E9AC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BE6E4A2D3F74CF0B27A3E4DE8BC3DC9">
    <w:name w:val="1BE6E4A2D3F74CF0B27A3E4DE8BC3DC9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755262F05714040B7C3087991A0FF18">
    <w:name w:val="E755262F05714040B7C3087991A0FF18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19BA58112F8445B8CA4BAA90EBDF9DA">
    <w:name w:val="719BA58112F8445B8CA4BAA90EBDF9DA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2D7C92A39D740A8A508BFC3A1AEDB69">
    <w:name w:val="22D7C92A39D740A8A508BFC3A1AEDB69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401281164F64B24B33C1B7D8D302AE2">
    <w:name w:val="F401281164F64B24B33C1B7D8D302AE2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CFB5E8FDDCC4B9D9CC1FBEB63E5A0C3">
    <w:name w:val="5CFB5E8FDDCC4B9D9CC1FBEB63E5A0C3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5FC7269EA8E4C949E255DD687FA81CB">
    <w:name w:val="95FC7269EA8E4C949E255DD687FA81CB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69770885D54E339D69B802405C1351">
    <w:name w:val="6569770885D54E339D69B802405C1351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3A004567FA7420793A10DE61FD9C33E">
    <w:name w:val="83A004567FA7420793A10DE61FD9C33E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44548388F264B848284A9B92881A2E6">
    <w:name w:val="344548388F264B848284A9B92881A2E6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9F8A38B0BD549B58364801F29F0D7BC">
    <w:name w:val="59F8A38B0BD549B58364801F29F0D7BC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EA9AB5AB5384EB8AD7309FDBC004E7C">
    <w:name w:val="FEA9AB5AB5384EB8AD7309FDBC004E7C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47268C8DF324A62A1A25CC985AC75F4">
    <w:name w:val="147268C8DF324A62A1A25CC985AC75F4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BF0AC99B5284A0CB76ACC83F0D3656B">
    <w:name w:val="EBF0AC99B5284A0CB76ACC83F0D3656B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53EDECEEF4146F8B4ED9912F854D945">
    <w:name w:val="953EDECEEF4146F8B4ED9912F854D945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4D2F073B8AA49B6A00961150800B5C2">
    <w:name w:val="B4D2F073B8AA49B6A00961150800B5C2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FAC7E2C30D949C39DDBDAB6F631D9DF">
    <w:name w:val="9FAC7E2C30D949C39DDBDAB6F631D9DF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7FECF4B8086440D83580E65A6CFD6FB">
    <w:name w:val="07FECF4B8086440D83580E65A6CFD6FB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69C8A274D3142EF8387672A9E8570D2">
    <w:name w:val="469C8A274D3142EF8387672A9E8570D2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D106596FDFD42E994E2A8A07AD7508B">
    <w:name w:val="FD106596FDFD42E994E2A8A07AD7508B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635608224BB4E25BB46D32F22A2BF48">
    <w:name w:val="A635608224BB4E25BB46D32F22A2BF48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ADDD9E3BDF34298A50251E3C65FC876">
    <w:name w:val="5ADDD9E3BDF34298A50251E3C65FC876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A84A1A9153843AB87894FC600322BF1">
    <w:name w:val="1A84A1A9153843AB87894FC600322BF1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705FAF158BF4E1196966A755DAAC113">
    <w:name w:val="3705FAF158BF4E1196966A755DAAC113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A072B0CA8664778A7BDA52543F0C26A">
    <w:name w:val="9A072B0CA8664778A7BDA52543F0C26A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77EEEA0E91E4EE7A4F7CAF0B04E300F">
    <w:name w:val="A77EEEA0E91E4EE7A4F7CAF0B04E300F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29F29DAD3CB40C98C106E3235281ABB">
    <w:name w:val="E29F29DAD3CB40C98C106E3235281ABB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501BAF1DE934B29AC70392929692CDF">
    <w:name w:val="F501BAF1DE934B29AC70392929692CDF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299D630552840A68665D45F5FA0E437">
    <w:name w:val="B299D630552840A68665D45F5FA0E437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BF99FA1DCFF4D5690D93E5AF2C6D2AB">
    <w:name w:val="ABF99FA1DCFF4D5690D93E5AF2C6D2AB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E9A61A56BDD43CD9B0BA8E35645128B">
    <w:name w:val="3E9A61A56BDD43CD9B0BA8E35645128B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A51B07CE86E4751A94F337FC65DFC94">
    <w:name w:val="2A51B07CE86E4751A94F337FC65DFC94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CB5231215FA4461ACC1CFCD97281AD1">
    <w:name w:val="CCB5231215FA4461ACC1CFCD97281AD1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155E8D079D14ED78D16474B61C0AD21">
    <w:name w:val="F155E8D079D14ED78D16474B61C0AD21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013661D8DF5415093DCBCAD4D3DA1D3">
    <w:name w:val="8013661D8DF5415093DCBCAD4D3DA1D3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F528D6F0185428C97FB9D81596D6D27">
    <w:name w:val="3F528D6F0185428C97FB9D81596D6D27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D04E389AEBB4ED88098D820A564F210">
    <w:name w:val="2D04E389AEBB4ED88098D820A564F210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EB020452C07487F8AB686E4C00AE6F6">
    <w:name w:val="FEB020452C07487F8AB686E4C00AE6F6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84F756960B94830845060C0A01E68C2">
    <w:name w:val="D84F756960B94830845060C0A01E68C2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52BF2837AAD40DDAB293E5EB1BEA114">
    <w:name w:val="152BF2837AAD40DDAB293E5EB1BEA114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36538EDC83428EAAD21CBBD78FFFBF">
    <w:name w:val="7B36538EDC83428EAAD21CBBD78FFFBF"/>
    <w:rsid w:val="00270E5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B525910B5F54F16B74F04F9EBF1E30A">
    <w:name w:val="3B525910B5F54F16B74F04F9EBF1E30A"/>
    <w:rsid w:val="00270E58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E14C7-A8B9-408C-A9AB-1BBE8807D54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614c96b-b2eb-4674-8cd4-b3249dc81733}" enabled="0" method="" siteId="{c614c96b-b2eb-4674-8cd4-b3249dc8173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Personal data form for trip</Template>
  <TotalTime>0</TotalTime>
  <Pages>7</Pages>
  <Words>984</Words>
  <Characters>5417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Druk dit formulier af en neem het mee op reis</vt:lpstr>
    </vt:vector>
  </TitlesOfParts>
  <Manager>floor@floorenfauna.nl</Manager>
  <Company>Microsoft Corporation</Company>
  <LinksUpToDate>false</LinksUpToDate>
  <CharactersWithSpaces>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floor@floorenfauna.nl</dc:creator>
  <cp:lastModifiedBy>Floor Duurkoop | Floor en Fauna</cp:lastModifiedBy>
  <cp:revision>131</cp:revision>
  <cp:lastPrinted>2018-11-27T12:45:00Z</cp:lastPrinted>
  <dcterms:created xsi:type="dcterms:W3CDTF">2024-07-01T11:16:00Z</dcterms:created>
  <dcterms:modified xsi:type="dcterms:W3CDTF">2024-09-26T10:05:00Z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TC060884941043</vt:lpwstr>
  </property>
</Properties>
</file>